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16E" w:rsidRDefault="000B016E">
      <w:pPr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  <w:u w:val="single"/>
        </w:rPr>
        <w:t>General Websites</w:t>
      </w:r>
    </w:p>
    <w:p w:rsidR="000B016E" w:rsidRDefault="000B016E">
      <w:pPr>
        <w:rPr>
          <w:rStyle w:val="Hyperlink"/>
        </w:rPr>
      </w:pPr>
      <w:r w:rsidRPr="000B016E">
        <w:rPr>
          <w:rStyle w:val="Hyperlink"/>
          <w:noProof/>
          <w:u w:val="none"/>
          <w:lang w:eastAsia="en-GB"/>
        </w:rPr>
        <w:drawing>
          <wp:anchor distT="0" distB="0" distL="114300" distR="114300" simplePos="0" relativeHeight="251672576" behindDoc="0" locked="0" layoutInCell="1" allowOverlap="1" wp14:anchorId="4F8F271A" wp14:editId="41DBFF90">
            <wp:simplePos x="0" y="0"/>
            <wp:positionH relativeFrom="column">
              <wp:posOffset>-400050</wp:posOffset>
            </wp:positionH>
            <wp:positionV relativeFrom="paragraph">
              <wp:posOffset>122555</wp:posOffset>
            </wp:positionV>
            <wp:extent cx="841375" cy="5048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16E" w:rsidRDefault="00951844">
      <w:pPr>
        <w:rPr>
          <w:rStyle w:val="Hyperlink"/>
        </w:rPr>
      </w:pPr>
      <w:hyperlink r:id="rId5" w:history="1">
        <w:r w:rsidR="000B016E" w:rsidRPr="003D36C7">
          <w:rPr>
            <w:rStyle w:val="Hyperlink"/>
          </w:rPr>
          <w:t>https://www.home-start.org.uk/special-needs</w:t>
        </w:r>
      </w:hyperlink>
      <w:r w:rsidR="000B016E" w:rsidRPr="000B016E">
        <w:rPr>
          <w:rStyle w:val="Hyperlink"/>
        </w:rPr>
        <w:t xml:space="preserve"> </w:t>
      </w:r>
    </w:p>
    <w:p w:rsidR="00B140CA" w:rsidRDefault="00B140CA">
      <w:pPr>
        <w:rPr>
          <w:rStyle w:val="Hyperlink"/>
        </w:rPr>
      </w:pPr>
      <w:r w:rsidRPr="00B140CA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676881E" wp14:editId="1C50DD36">
            <wp:simplePos x="0" y="0"/>
            <wp:positionH relativeFrom="column">
              <wp:posOffset>-552450</wp:posOffset>
            </wp:positionH>
            <wp:positionV relativeFrom="paragraph">
              <wp:posOffset>283210</wp:posOffset>
            </wp:positionV>
            <wp:extent cx="1046480" cy="514985"/>
            <wp:effectExtent l="0" t="0" r="127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0CA" w:rsidRDefault="00951844">
      <w:pPr>
        <w:rPr>
          <w:rStyle w:val="Hyperlink"/>
        </w:rPr>
      </w:pPr>
      <w:hyperlink r:id="rId7" w:history="1">
        <w:r w:rsidR="00B140CA">
          <w:rPr>
            <w:rStyle w:val="Hyperlink"/>
          </w:rPr>
          <w:t>https://www.staffs-iass.org/home.aspx</w:t>
        </w:r>
      </w:hyperlink>
    </w:p>
    <w:p w:rsidR="000B016E" w:rsidRDefault="000B016E">
      <w:pPr>
        <w:rPr>
          <w:rStyle w:val="Hyperlink"/>
        </w:rPr>
      </w:pPr>
      <w:r w:rsidRPr="000B016E">
        <w:rPr>
          <w:rStyle w:val="Hyperlink"/>
          <w:noProof/>
          <w:u w:val="none"/>
          <w:lang w:eastAsia="en-GB"/>
        </w:rPr>
        <w:drawing>
          <wp:anchor distT="0" distB="0" distL="114300" distR="114300" simplePos="0" relativeHeight="251673600" behindDoc="0" locked="0" layoutInCell="1" allowOverlap="1" wp14:anchorId="059D191E" wp14:editId="76D958FB">
            <wp:simplePos x="0" y="0"/>
            <wp:positionH relativeFrom="column">
              <wp:posOffset>-447675</wp:posOffset>
            </wp:positionH>
            <wp:positionV relativeFrom="paragraph">
              <wp:posOffset>284480</wp:posOffset>
            </wp:positionV>
            <wp:extent cx="863600" cy="6858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16E" w:rsidRPr="000B016E" w:rsidRDefault="000B016E">
      <w:pPr>
        <w:rPr>
          <w:rStyle w:val="Hyperlink"/>
        </w:rPr>
      </w:pPr>
    </w:p>
    <w:p w:rsidR="000B016E" w:rsidRDefault="00951844">
      <w:pPr>
        <w:rPr>
          <w:rStyle w:val="Hyperlink"/>
        </w:rPr>
      </w:pPr>
      <w:hyperlink r:id="rId9" w:history="1">
        <w:r w:rsidR="000B016E" w:rsidRPr="003D36C7">
          <w:rPr>
            <w:rStyle w:val="Hyperlink"/>
          </w:rPr>
          <w:t>http://www.ace-ed.org.uk/</w:t>
        </w:r>
      </w:hyperlink>
    </w:p>
    <w:p w:rsidR="000B016E" w:rsidRDefault="000B016E">
      <w:pPr>
        <w:rPr>
          <w:rStyle w:val="Hyperlink"/>
        </w:rPr>
      </w:pPr>
      <w:r w:rsidRPr="000B016E">
        <w:rPr>
          <w:rStyle w:val="Hyperlink"/>
          <w:noProof/>
          <w:u w:val="none"/>
          <w:lang w:eastAsia="en-GB"/>
        </w:rPr>
        <w:drawing>
          <wp:anchor distT="0" distB="0" distL="114300" distR="114300" simplePos="0" relativeHeight="251674624" behindDoc="0" locked="0" layoutInCell="1" allowOverlap="1" wp14:anchorId="4B8BFDA4" wp14:editId="548E4E40">
            <wp:simplePos x="0" y="0"/>
            <wp:positionH relativeFrom="column">
              <wp:posOffset>-552450</wp:posOffset>
            </wp:positionH>
            <wp:positionV relativeFrom="paragraph">
              <wp:posOffset>380365</wp:posOffset>
            </wp:positionV>
            <wp:extent cx="1238616" cy="4381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61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16E" w:rsidRPr="000B016E" w:rsidRDefault="000B016E">
      <w:pPr>
        <w:rPr>
          <w:rStyle w:val="Hyperlink"/>
        </w:rPr>
      </w:pPr>
    </w:p>
    <w:p w:rsidR="000B016E" w:rsidRDefault="00951844">
      <w:hyperlink r:id="rId11" w:history="1">
        <w:r w:rsidR="00B140CA">
          <w:rPr>
            <w:rStyle w:val="Hyperlink"/>
          </w:rPr>
          <w:t>https://www.staffordshireconnects.info/kb5/staffordshire/directory/home.page</w:t>
        </w:r>
      </w:hyperlink>
    </w:p>
    <w:p w:rsidR="00AC56E9" w:rsidRDefault="00AC56E9">
      <w:r w:rsidRPr="00AC56E9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D023F02" wp14:editId="6A380238">
            <wp:simplePos x="0" y="0"/>
            <wp:positionH relativeFrom="column">
              <wp:posOffset>-571261</wp:posOffset>
            </wp:positionH>
            <wp:positionV relativeFrom="paragraph">
              <wp:posOffset>285750</wp:posOffset>
            </wp:positionV>
            <wp:extent cx="1257300" cy="384248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84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6E9" w:rsidRDefault="00951844">
      <w:hyperlink r:id="rId13" w:history="1">
        <w:r w:rsidR="00AC56E9" w:rsidRPr="003D36C7">
          <w:rPr>
            <w:rStyle w:val="Hyperlink"/>
          </w:rPr>
          <w:t>https://www.family-action.org.uk/family-monsters/support/supporting-children-with-a-learning-disabilities/</w:t>
        </w:r>
      </w:hyperlink>
    </w:p>
    <w:p w:rsidR="00AD3173" w:rsidRDefault="00AD3173">
      <w:r w:rsidRPr="00AD3173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05FF726" wp14:editId="7C992945">
            <wp:simplePos x="0" y="0"/>
            <wp:positionH relativeFrom="column">
              <wp:posOffset>-552450</wp:posOffset>
            </wp:positionH>
            <wp:positionV relativeFrom="paragraph">
              <wp:posOffset>120650</wp:posOffset>
            </wp:positionV>
            <wp:extent cx="1120193" cy="476250"/>
            <wp:effectExtent l="0" t="0" r="381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9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173" w:rsidRPr="00AD3173" w:rsidRDefault="00951844">
      <w:pPr>
        <w:rPr>
          <w:b/>
        </w:rPr>
      </w:pPr>
      <w:hyperlink r:id="rId15" w:history="1">
        <w:r w:rsidR="00AD3173">
          <w:rPr>
            <w:rStyle w:val="Hyperlink"/>
          </w:rPr>
          <w:t>https://www.familylives.org.uk/how-we-can-help/parentchannel-tv/</w:t>
        </w:r>
      </w:hyperlink>
    </w:p>
    <w:p w:rsidR="00AC56E9" w:rsidRDefault="00AC56E9"/>
    <w:p w:rsidR="00B140CA" w:rsidRDefault="00B140CA"/>
    <w:p w:rsidR="00964A3F" w:rsidRDefault="00964A3F">
      <w:pPr>
        <w:rPr>
          <w:rFonts w:ascii="Arial" w:hAnsi="Arial" w:cs="Arial"/>
          <w:b/>
          <w:sz w:val="32"/>
          <w:szCs w:val="32"/>
          <w:u w:val="single"/>
        </w:rPr>
      </w:pPr>
    </w:p>
    <w:p w:rsidR="00964A3F" w:rsidRDefault="00964A3F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>
      <w:pPr>
        <w:rPr>
          <w:rFonts w:ascii="Arial" w:hAnsi="Arial" w:cs="Arial"/>
          <w:b/>
          <w:sz w:val="32"/>
          <w:szCs w:val="32"/>
          <w:u w:val="single"/>
        </w:rPr>
      </w:pPr>
    </w:p>
    <w:p w:rsidR="00AE6E76" w:rsidRDefault="00451EA8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Where can I find help if</w:t>
      </w:r>
      <w:r w:rsidR="00AE6E76">
        <w:rPr>
          <w:rFonts w:ascii="Arial" w:hAnsi="Arial" w:cs="Arial"/>
          <w:b/>
          <w:sz w:val="32"/>
          <w:szCs w:val="32"/>
          <w:u w:val="single"/>
        </w:rPr>
        <w:t xml:space="preserve"> my child has….</w:t>
      </w:r>
    </w:p>
    <w:p w:rsidR="00AE6E76" w:rsidRDefault="00AE6E76">
      <w:pPr>
        <w:rPr>
          <w:rFonts w:ascii="Arial" w:hAnsi="Arial" w:cs="Arial"/>
          <w:b/>
          <w:sz w:val="32"/>
          <w:szCs w:val="32"/>
          <w:u w:val="single"/>
        </w:rPr>
      </w:pPr>
      <w:r w:rsidRPr="00AE6E7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F24B3A2" wp14:editId="3E0C4284">
            <wp:simplePos x="0" y="0"/>
            <wp:positionH relativeFrom="column">
              <wp:posOffset>1104900</wp:posOffset>
            </wp:positionH>
            <wp:positionV relativeFrom="paragraph">
              <wp:posOffset>294005</wp:posOffset>
            </wp:positionV>
            <wp:extent cx="1323340" cy="9315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76" w:rsidRDefault="00AE6E76">
      <w:r w:rsidRPr="00AE6E76">
        <w:rPr>
          <w:rFonts w:ascii="Arial" w:hAnsi="Arial" w:cs="Arial"/>
          <w:b/>
          <w:sz w:val="32"/>
          <w:szCs w:val="32"/>
          <w:u w:val="single"/>
        </w:rPr>
        <w:t>Dyslexia</w:t>
      </w:r>
    </w:p>
    <w:p w:rsidR="00AE6E76" w:rsidRDefault="00AE6E76">
      <w:r w:rsidRPr="00AE6E76">
        <w:t xml:space="preserve"> </w:t>
      </w:r>
    </w:p>
    <w:p w:rsidR="00AE6E76" w:rsidRDefault="00AE6E76"/>
    <w:p w:rsidR="00AE6E76" w:rsidRDefault="00805BE9">
      <w:r w:rsidRPr="00805BE9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672960E" wp14:editId="14F35C66">
            <wp:simplePos x="0" y="0"/>
            <wp:positionH relativeFrom="column">
              <wp:posOffset>-400050</wp:posOffset>
            </wp:positionH>
            <wp:positionV relativeFrom="paragraph">
              <wp:posOffset>281940</wp:posOffset>
            </wp:positionV>
            <wp:extent cx="815975" cy="372745"/>
            <wp:effectExtent l="0" t="0" r="317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592" w:rsidRDefault="00805BE9">
      <w:r>
        <w:t xml:space="preserve"> </w:t>
      </w:r>
      <w:hyperlink r:id="rId18" w:history="1">
        <w:r w:rsidR="00AE6E76" w:rsidRPr="003D36C7">
          <w:rPr>
            <w:rStyle w:val="Hyperlink"/>
          </w:rPr>
          <w:t>https://www.nhs.uk/conditions/dyslexia/living-with/</w:t>
        </w:r>
      </w:hyperlink>
    </w:p>
    <w:p w:rsidR="00AE6E76" w:rsidRDefault="00805BE9">
      <w:r w:rsidRPr="00805BE9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B79BF98" wp14:editId="38B81D62">
            <wp:simplePos x="0" y="0"/>
            <wp:positionH relativeFrom="column">
              <wp:posOffset>-400050</wp:posOffset>
            </wp:positionH>
            <wp:positionV relativeFrom="paragraph">
              <wp:posOffset>281940</wp:posOffset>
            </wp:positionV>
            <wp:extent cx="815975" cy="238125"/>
            <wp:effectExtent l="0" t="0" r="317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76" w:rsidRDefault="00805BE9">
      <w:r>
        <w:t xml:space="preserve"> </w:t>
      </w:r>
      <w:hyperlink r:id="rId20" w:history="1">
        <w:r w:rsidR="00AE6E76" w:rsidRPr="003D36C7">
          <w:rPr>
            <w:rStyle w:val="Hyperlink"/>
          </w:rPr>
          <w:t>https://www.bdadyslexia.org.uk/</w:t>
        </w:r>
      </w:hyperlink>
    </w:p>
    <w:p w:rsidR="00AE6E76" w:rsidRDefault="00805BE9">
      <w:r w:rsidRPr="00805BE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93A6034" wp14:editId="7F89A64B">
            <wp:simplePos x="0" y="0"/>
            <wp:positionH relativeFrom="column">
              <wp:posOffset>-400685</wp:posOffset>
            </wp:positionH>
            <wp:positionV relativeFrom="paragraph">
              <wp:posOffset>282575</wp:posOffset>
            </wp:positionV>
            <wp:extent cx="669290" cy="3333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76" w:rsidRDefault="00805BE9">
      <w:r>
        <w:t xml:space="preserve">    </w:t>
      </w:r>
      <w:hyperlink r:id="rId22" w:history="1">
        <w:r w:rsidR="00AE6E76" w:rsidRPr="003D36C7">
          <w:rPr>
            <w:rStyle w:val="Hyperlink"/>
          </w:rPr>
          <w:t>https://www.dyslexia.uk.net/</w:t>
        </w:r>
      </w:hyperlink>
    </w:p>
    <w:p w:rsidR="00AE6E76" w:rsidRDefault="00AE6E76">
      <w:r w:rsidRPr="00AE6E7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13F81C9" wp14:editId="1C62CED1">
            <wp:simplePos x="0" y="0"/>
            <wp:positionH relativeFrom="column">
              <wp:posOffset>-438150</wp:posOffset>
            </wp:positionH>
            <wp:positionV relativeFrom="paragraph">
              <wp:posOffset>234950</wp:posOffset>
            </wp:positionV>
            <wp:extent cx="590550" cy="4095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76" w:rsidRDefault="00AE6E76">
      <w:r>
        <w:t xml:space="preserve">  </w:t>
      </w:r>
      <w:r w:rsidR="00805BE9">
        <w:t xml:space="preserve">     </w:t>
      </w:r>
      <w:r>
        <w:t xml:space="preserve"> </w:t>
      </w:r>
      <w:hyperlink r:id="rId24" w:history="1">
        <w:r w:rsidRPr="003D36C7">
          <w:rPr>
            <w:rStyle w:val="Hyperlink"/>
          </w:rPr>
          <w:t>https://www.nessy.com/uk/parents/dyslexia-information/</w:t>
        </w:r>
      </w:hyperlink>
    </w:p>
    <w:p w:rsidR="00AE6E76" w:rsidRDefault="00AE6E76">
      <w:r w:rsidRPr="00AE6E7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D5F1F72" wp14:editId="054627D8">
            <wp:simplePos x="0" y="0"/>
            <wp:positionH relativeFrom="column">
              <wp:posOffset>-442595</wp:posOffset>
            </wp:positionH>
            <wp:positionV relativeFrom="paragraph">
              <wp:posOffset>226060</wp:posOffset>
            </wp:positionV>
            <wp:extent cx="366395" cy="590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76" w:rsidRDefault="00AE6E76">
      <w:r>
        <w:t xml:space="preserve">       </w:t>
      </w:r>
      <w:r w:rsidR="00805BE9">
        <w:t xml:space="preserve">       </w:t>
      </w:r>
      <w:r>
        <w:t xml:space="preserve"> </w:t>
      </w:r>
      <w:hyperlink r:id="rId26" w:history="1">
        <w:r w:rsidRPr="003D36C7">
          <w:rPr>
            <w:rStyle w:val="Hyperlink"/>
          </w:rPr>
          <w:t>http://madebydyslexia.org/</w:t>
        </w:r>
      </w:hyperlink>
    </w:p>
    <w:p w:rsidR="007B7A4A" w:rsidRDefault="007B7A4A"/>
    <w:p w:rsidR="00AE6E76" w:rsidRDefault="00AE6E76">
      <w:r w:rsidRPr="00AE6E7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B71FC16" wp14:editId="2EE08A6C">
            <wp:simplePos x="0" y="0"/>
            <wp:positionH relativeFrom="column">
              <wp:posOffset>-438150</wp:posOffset>
            </wp:positionH>
            <wp:positionV relativeFrom="paragraph">
              <wp:posOffset>102235</wp:posOffset>
            </wp:positionV>
            <wp:extent cx="706755" cy="342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AE6E76" w:rsidRDefault="00AE6E76">
      <w:r>
        <w:t xml:space="preserve"> </w:t>
      </w:r>
      <w:r w:rsidR="00805BE9">
        <w:t xml:space="preserve"> </w:t>
      </w:r>
      <w:hyperlink r:id="rId28" w:history="1">
        <w:r w:rsidRPr="003D36C7">
          <w:rPr>
            <w:rStyle w:val="Hyperlink"/>
          </w:rPr>
          <w:t>http://www.thedyslexia-spldtrust.org.uk/</w:t>
        </w:r>
      </w:hyperlink>
    </w:p>
    <w:p w:rsidR="007B7A4A" w:rsidRDefault="007B7A4A"/>
    <w:p w:rsidR="00964A3F" w:rsidRDefault="00964A3F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64A3F" w:rsidRDefault="00964A3F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64A3F" w:rsidRDefault="00964A3F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B96384" w:rsidRDefault="00B96384" w:rsidP="00B96384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Where can I find help if my child has….</w:t>
      </w:r>
    </w:p>
    <w:p w:rsidR="00B96384" w:rsidRDefault="00B96384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B96384" w:rsidRDefault="00B96384" w:rsidP="00B96384">
      <w:r>
        <w:rPr>
          <w:rFonts w:ascii="Arial" w:hAnsi="Arial" w:cs="Arial"/>
          <w:b/>
          <w:sz w:val="32"/>
          <w:szCs w:val="32"/>
          <w:u w:val="single"/>
        </w:rPr>
        <w:t>Dyspraxia</w:t>
      </w:r>
    </w:p>
    <w:p w:rsidR="00B96384" w:rsidRDefault="00B96384">
      <w:r w:rsidRPr="00805BE9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3408B852" wp14:editId="4D93FD5A">
            <wp:simplePos x="0" y="0"/>
            <wp:positionH relativeFrom="column">
              <wp:posOffset>-708660</wp:posOffset>
            </wp:positionH>
            <wp:positionV relativeFrom="paragraph">
              <wp:posOffset>198755</wp:posOffset>
            </wp:positionV>
            <wp:extent cx="815975" cy="372745"/>
            <wp:effectExtent l="0" t="0" r="3175" b="825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84" w:rsidRDefault="00951844">
      <w:hyperlink r:id="rId29" w:history="1">
        <w:r w:rsidR="00B96384">
          <w:rPr>
            <w:rStyle w:val="Hyperlink"/>
          </w:rPr>
          <w:t>https://www.nhs.uk/conditions/developmental-coordination-disorder-dyspraxia/</w:t>
        </w:r>
      </w:hyperlink>
    </w:p>
    <w:p w:rsidR="00B96384" w:rsidRDefault="00B96384">
      <w:r w:rsidRPr="00B96384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056D3C6F" wp14:editId="4AB42B17">
            <wp:simplePos x="0" y="0"/>
            <wp:positionH relativeFrom="column">
              <wp:posOffset>-657225</wp:posOffset>
            </wp:positionH>
            <wp:positionV relativeFrom="paragraph">
              <wp:posOffset>187960</wp:posOffset>
            </wp:positionV>
            <wp:extent cx="490220" cy="628650"/>
            <wp:effectExtent l="0" t="0" r="508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84" w:rsidRDefault="00B96384"/>
    <w:p w:rsidR="00B96384" w:rsidRDefault="00B96384">
      <w:r>
        <w:t xml:space="preserve">     </w:t>
      </w:r>
      <w:hyperlink r:id="rId31" w:history="1">
        <w:r>
          <w:rPr>
            <w:rStyle w:val="Hyperlink"/>
          </w:rPr>
          <w:t>https://dyspraxiafoundation.org.uk/dyspraxia-children/symptoms/</w:t>
        </w:r>
      </w:hyperlink>
    </w:p>
    <w:p w:rsidR="00B96384" w:rsidRDefault="00B96384">
      <w:r w:rsidRPr="00B96384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05898001" wp14:editId="07004BFB">
            <wp:simplePos x="0" y="0"/>
            <wp:positionH relativeFrom="column">
              <wp:posOffset>-657225</wp:posOffset>
            </wp:positionH>
            <wp:positionV relativeFrom="paragraph">
              <wp:posOffset>283216</wp:posOffset>
            </wp:positionV>
            <wp:extent cx="895996" cy="47625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9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84" w:rsidRDefault="00B96384"/>
    <w:p w:rsidR="00B96384" w:rsidRDefault="00951844">
      <w:hyperlink r:id="rId33" w:history="1">
        <w:r w:rsidR="00B96384">
          <w:rPr>
            <w:rStyle w:val="Hyperlink"/>
          </w:rPr>
          <w:t>https://www.dyspraxiauk.com/primaryagechildren.php</w:t>
        </w:r>
      </w:hyperlink>
    </w:p>
    <w:p w:rsidR="00B96384" w:rsidRDefault="00B96384">
      <w:r w:rsidRPr="00B96384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4E0556D4" wp14:editId="3DE0D6C9">
            <wp:simplePos x="0" y="0"/>
            <wp:positionH relativeFrom="column">
              <wp:posOffset>-752475</wp:posOffset>
            </wp:positionH>
            <wp:positionV relativeFrom="paragraph">
              <wp:posOffset>198120</wp:posOffset>
            </wp:positionV>
            <wp:extent cx="904875" cy="398780"/>
            <wp:effectExtent l="0" t="0" r="9525" b="127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84" w:rsidRDefault="00951844">
      <w:hyperlink r:id="rId35" w:history="1">
        <w:r w:rsidR="00B96384">
          <w:rPr>
            <w:rStyle w:val="Hyperlink"/>
          </w:rPr>
          <w:t>https://www.nrshealthcare.co.uk/articles/condition/dyspraxia</w:t>
        </w:r>
      </w:hyperlink>
    </w:p>
    <w:p w:rsidR="00B96384" w:rsidRDefault="00B96384"/>
    <w:p w:rsidR="00B96384" w:rsidRDefault="00B96384"/>
    <w:p w:rsidR="00964A3F" w:rsidRDefault="00964A3F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B96384" w:rsidRDefault="00B96384" w:rsidP="00B96384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Where can I find help if my child has….</w:t>
      </w:r>
    </w:p>
    <w:p w:rsidR="00B96384" w:rsidRDefault="00B96384" w:rsidP="00B96384">
      <w:pPr>
        <w:rPr>
          <w:rFonts w:ascii="Arial" w:hAnsi="Arial" w:cs="Arial"/>
          <w:b/>
          <w:sz w:val="32"/>
          <w:szCs w:val="32"/>
          <w:u w:val="single"/>
        </w:rPr>
      </w:pPr>
    </w:p>
    <w:p w:rsidR="00B96384" w:rsidRDefault="00B96384" w:rsidP="00B96384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Dyscalculia</w:t>
      </w:r>
    </w:p>
    <w:p w:rsidR="00B96384" w:rsidRDefault="00B96384" w:rsidP="00B96384">
      <w:pPr>
        <w:rPr>
          <w:rFonts w:ascii="Arial" w:hAnsi="Arial" w:cs="Arial"/>
          <w:b/>
          <w:sz w:val="32"/>
          <w:szCs w:val="32"/>
          <w:u w:val="single"/>
        </w:rPr>
      </w:pPr>
      <w:r w:rsidRPr="00B96384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45CFBD5E" wp14:editId="4DA0A829">
            <wp:simplePos x="0" y="0"/>
            <wp:positionH relativeFrom="column">
              <wp:posOffset>-438150</wp:posOffset>
            </wp:positionH>
            <wp:positionV relativeFrom="paragraph">
              <wp:posOffset>203835</wp:posOffset>
            </wp:positionV>
            <wp:extent cx="1185349" cy="32385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49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84" w:rsidRDefault="00951844" w:rsidP="00B96384">
      <w:hyperlink r:id="rId37" w:history="1">
        <w:r w:rsidR="00B96384">
          <w:rPr>
            <w:rStyle w:val="Hyperlink"/>
          </w:rPr>
          <w:t>http://dyscalculia.me.uk/resources-for-parents.html</w:t>
        </w:r>
      </w:hyperlink>
    </w:p>
    <w:p w:rsidR="00B96384" w:rsidRDefault="00B96384"/>
    <w:p w:rsidR="00964A3F" w:rsidRDefault="00964A3F">
      <w:r w:rsidRPr="00964A3F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9B4AE01" wp14:editId="1384135D">
            <wp:simplePos x="0" y="0"/>
            <wp:positionH relativeFrom="column">
              <wp:posOffset>-523875</wp:posOffset>
            </wp:positionH>
            <wp:positionV relativeFrom="paragraph">
              <wp:posOffset>223520</wp:posOffset>
            </wp:positionV>
            <wp:extent cx="1080770" cy="495300"/>
            <wp:effectExtent l="0" t="0" r="508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3F" w:rsidRDefault="00951844">
      <w:hyperlink r:id="rId39" w:history="1">
        <w:r w:rsidR="00964A3F" w:rsidRPr="00964A3F">
          <w:rPr>
            <w:noProof/>
            <w:lang w:eastAsia="en-GB"/>
          </w:rPr>
          <w:t xml:space="preserve"> </w:t>
        </w:r>
        <w:r w:rsidR="00964A3F">
          <w:rPr>
            <w:rStyle w:val="Hyperlink"/>
          </w:rPr>
          <w:t>https://www.thebraincharity.org.uk/how-we-can-help/practical-help/information-advice/a-z-of-conditions/35-d/637-dyscalculia</w:t>
        </w:r>
      </w:hyperlink>
    </w:p>
    <w:p w:rsidR="00964A3F" w:rsidRDefault="00964A3F">
      <w:r w:rsidRPr="00964A3F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716D2CF1" wp14:editId="0462193C">
            <wp:simplePos x="0" y="0"/>
            <wp:positionH relativeFrom="column">
              <wp:posOffset>-553720</wp:posOffset>
            </wp:positionH>
            <wp:positionV relativeFrom="paragraph">
              <wp:posOffset>354330</wp:posOffset>
            </wp:positionV>
            <wp:extent cx="1104900" cy="619125"/>
            <wp:effectExtent l="0" t="0" r="0" b="952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3F" w:rsidRDefault="00964A3F"/>
    <w:p w:rsidR="00B96384" w:rsidRDefault="00951844">
      <w:hyperlink r:id="rId41" w:history="1">
        <w:r w:rsidR="00964A3F">
          <w:rPr>
            <w:rStyle w:val="Hyperlink"/>
          </w:rPr>
          <w:t>https://mindsofwonder.com/2018/02/08/tips-to-help-your-child-with-dyscalculia/</w:t>
        </w:r>
      </w:hyperlink>
    </w:p>
    <w:p w:rsidR="00964A3F" w:rsidRDefault="00964A3F">
      <w:r w:rsidRPr="00964A3F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8A1F367" wp14:editId="68038E9B">
            <wp:simplePos x="0" y="0"/>
            <wp:positionH relativeFrom="column">
              <wp:posOffset>-723900</wp:posOffset>
            </wp:positionH>
            <wp:positionV relativeFrom="paragraph">
              <wp:posOffset>392430</wp:posOffset>
            </wp:positionV>
            <wp:extent cx="1333500" cy="419100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3F" w:rsidRDefault="00951844">
      <w:hyperlink r:id="rId43" w:history="1">
        <w:r w:rsidR="00964A3F">
          <w:rPr>
            <w:rStyle w:val="Hyperlink"/>
          </w:rPr>
          <w:t>https://www.bdadyslexia.org.uk/dyslexia/neurodiversity-and-co-occurring-differences/dyscalculia-and-maths-difficulties</w:t>
        </w:r>
      </w:hyperlink>
    </w:p>
    <w:p w:rsidR="007B7A4A" w:rsidRDefault="007B7A4A"/>
    <w:p w:rsidR="00964A3F" w:rsidRDefault="00964A3F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64A3F" w:rsidRDefault="00964A3F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7B7A4A">
      <w:pPr>
        <w:rPr>
          <w:rFonts w:ascii="Arial" w:hAnsi="Arial" w:cs="Arial"/>
          <w:b/>
          <w:sz w:val="32"/>
          <w:szCs w:val="32"/>
          <w:u w:val="single"/>
        </w:rPr>
      </w:pPr>
    </w:p>
    <w:p w:rsidR="007B7A4A" w:rsidRDefault="007B7A4A" w:rsidP="007B7A4A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</w:t>
      </w:r>
      <w:r w:rsidR="00451EA8">
        <w:rPr>
          <w:rFonts w:ascii="Arial" w:hAnsi="Arial" w:cs="Arial"/>
          <w:b/>
          <w:sz w:val="32"/>
          <w:szCs w:val="32"/>
          <w:u w:val="single"/>
        </w:rPr>
        <w:t xml:space="preserve">here can I find help if </w:t>
      </w:r>
      <w:r>
        <w:rPr>
          <w:rFonts w:ascii="Arial" w:hAnsi="Arial" w:cs="Arial"/>
          <w:b/>
          <w:sz w:val="32"/>
          <w:szCs w:val="32"/>
          <w:u w:val="single"/>
        </w:rPr>
        <w:t>my child has….</w:t>
      </w:r>
    </w:p>
    <w:p w:rsidR="00AE6E76" w:rsidRDefault="00AE6E76"/>
    <w:p w:rsidR="007B7A4A" w:rsidRDefault="007B7A4A">
      <w:r w:rsidRPr="007B7A4A">
        <w:rPr>
          <w:rFonts w:ascii="Arial" w:hAnsi="Arial" w:cs="Arial"/>
          <w:b/>
          <w:sz w:val="32"/>
          <w:szCs w:val="32"/>
          <w:u w:val="single"/>
        </w:rPr>
        <w:t>Autism</w:t>
      </w:r>
      <w:r>
        <w:rPr>
          <w:rFonts w:ascii="Arial" w:hAnsi="Arial" w:cs="Arial"/>
          <w:b/>
          <w:sz w:val="32"/>
          <w:szCs w:val="32"/>
          <w:u w:val="single"/>
        </w:rPr>
        <w:t xml:space="preserve">   </w:t>
      </w:r>
      <w:r>
        <w:rPr>
          <w:rFonts w:ascii="Arial" w:hAnsi="Arial" w:cs="Arial"/>
          <w:noProof/>
          <w:color w:val="2962FF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-3175</wp:posOffset>
            </wp:positionV>
            <wp:extent cx="1104900" cy="735330"/>
            <wp:effectExtent l="0" t="0" r="0" b="7620"/>
            <wp:wrapSquare wrapText="bothSides"/>
            <wp:docPr id="8" name="Picture 8" descr="Autism Overview - What Is It? Is There a Test for It? | Psych Central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ism Overview - What Is It? Is There a Test for It? | Psych Central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76" w:rsidRDefault="00AE6E76"/>
    <w:p w:rsidR="00AE6E76" w:rsidRDefault="007B7A4A">
      <w:r w:rsidRPr="00805BE9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E67BD31" wp14:editId="4CD1EA60">
            <wp:simplePos x="0" y="0"/>
            <wp:positionH relativeFrom="column">
              <wp:posOffset>-333375</wp:posOffset>
            </wp:positionH>
            <wp:positionV relativeFrom="paragraph">
              <wp:posOffset>194310</wp:posOffset>
            </wp:positionV>
            <wp:extent cx="815975" cy="372745"/>
            <wp:effectExtent l="0" t="0" r="3175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A4A" w:rsidRDefault="00951844">
      <w:hyperlink r:id="rId46" w:history="1">
        <w:r w:rsidR="007B7A4A" w:rsidRPr="003D36C7">
          <w:rPr>
            <w:rStyle w:val="Hyperlink"/>
          </w:rPr>
          <w:t>https://www.nhs.uk/conditions/autism/support/</w:t>
        </w:r>
      </w:hyperlink>
    </w:p>
    <w:p w:rsidR="007B7A4A" w:rsidRDefault="007B7A4A">
      <w:r w:rsidRPr="007B7A4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DB163E0" wp14:editId="59515806">
            <wp:simplePos x="0" y="0"/>
            <wp:positionH relativeFrom="column">
              <wp:posOffset>-333375</wp:posOffset>
            </wp:positionH>
            <wp:positionV relativeFrom="paragraph">
              <wp:posOffset>281305</wp:posOffset>
            </wp:positionV>
            <wp:extent cx="857250" cy="43688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A4A" w:rsidRDefault="007B7A4A"/>
    <w:p w:rsidR="007B7A4A" w:rsidRDefault="00951844">
      <w:hyperlink r:id="rId48" w:history="1">
        <w:r w:rsidR="007B7A4A" w:rsidRPr="003D36C7">
          <w:rPr>
            <w:rStyle w:val="Hyperlink"/>
          </w:rPr>
          <w:t>https://www.childautism.org.uk/</w:t>
        </w:r>
      </w:hyperlink>
    </w:p>
    <w:p w:rsidR="007B7A4A" w:rsidRDefault="007B7A4A"/>
    <w:p w:rsidR="007B7A4A" w:rsidRDefault="007B7A4A">
      <w:r w:rsidRPr="007B7A4A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148080" cy="5334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76" w:rsidRDefault="00951844">
      <w:hyperlink r:id="rId50" w:history="1">
        <w:r w:rsidR="007B7A4A" w:rsidRPr="003D36C7">
          <w:rPr>
            <w:rStyle w:val="Hyperlink"/>
          </w:rPr>
          <w:t>https://www.autism.org.uk/</w:t>
        </w:r>
      </w:hyperlink>
    </w:p>
    <w:p w:rsidR="00157127" w:rsidRDefault="00157127">
      <w:r w:rsidRPr="00157127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4580678" wp14:editId="3FFCD008">
            <wp:simplePos x="0" y="0"/>
            <wp:positionH relativeFrom="column">
              <wp:posOffset>-409575</wp:posOffset>
            </wp:positionH>
            <wp:positionV relativeFrom="paragraph">
              <wp:posOffset>285750</wp:posOffset>
            </wp:positionV>
            <wp:extent cx="1333500" cy="435083"/>
            <wp:effectExtent l="0" t="0" r="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27" w:rsidRDefault="00157127"/>
    <w:p w:rsidR="007B7A4A" w:rsidRDefault="00951844">
      <w:hyperlink r:id="rId52" w:history="1">
        <w:r w:rsidR="00157127" w:rsidRPr="003D36C7">
          <w:rPr>
            <w:rStyle w:val="Hyperlink"/>
          </w:rPr>
          <w:t>https://www.ambitiousaboutautism.org.uk/</w:t>
        </w:r>
      </w:hyperlink>
    </w:p>
    <w:p w:rsidR="00157127" w:rsidRDefault="000B016E">
      <w:r w:rsidRPr="000B016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E6A6739" wp14:editId="0306EE7F">
            <wp:simplePos x="0" y="0"/>
            <wp:positionH relativeFrom="column">
              <wp:posOffset>-528320</wp:posOffset>
            </wp:positionH>
            <wp:positionV relativeFrom="paragraph">
              <wp:posOffset>285750</wp:posOffset>
            </wp:positionV>
            <wp:extent cx="1452245" cy="3524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27" w:rsidRDefault="00951844">
      <w:hyperlink r:id="rId54" w:history="1">
        <w:r w:rsidR="000B016E" w:rsidRPr="003D36C7">
          <w:rPr>
            <w:rStyle w:val="Hyperlink"/>
          </w:rPr>
          <w:t>https://www.helpguide.org/articles/autism-learning-disabilities/helping-your-child-with-autism-thrive.htm</w:t>
        </w:r>
      </w:hyperlink>
    </w:p>
    <w:p w:rsidR="00575FDE" w:rsidRDefault="00575FDE"/>
    <w:p w:rsidR="00575FDE" w:rsidRDefault="00575FDE">
      <w:r w:rsidRPr="00575FDE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140335</wp:posOffset>
            </wp:positionV>
            <wp:extent cx="1226344" cy="3810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4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16E" w:rsidRDefault="00951844">
      <w:hyperlink r:id="rId56" w:history="1">
        <w:r w:rsidR="00575FDE">
          <w:rPr>
            <w:rStyle w:val="Hyperlink"/>
          </w:rPr>
          <w:t>https://www.autismlinks.co.uk/support-groups</w:t>
        </w:r>
      </w:hyperlink>
    </w:p>
    <w:p w:rsidR="007B7A4A" w:rsidRDefault="007B7A4A"/>
    <w:p w:rsidR="00964A3F" w:rsidRDefault="00964A3F" w:rsidP="00575FDE">
      <w:pPr>
        <w:rPr>
          <w:rFonts w:ascii="Arial" w:hAnsi="Arial" w:cs="Arial"/>
          <w:b/>
          <w:sz w:val="32"/>
          <w:szCs w:val="32"/>
          <w:u w:val="single"/>
        </w:rPr>
      </w:pPr>
    </w:p>
    <w:p w:rsidR="00964A3F" w:rsidRDefault="00964A3F" w:rsidP="00575FDE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575FDE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575FDE">
      <w:pPr>
        <w:rPr>
          <w:rFonts w:ascii="Arial" w:hAnsi="Arial" w:cs="Arial"/>
          <w:b/>
          <w:sz w:val="32"/>
          <w:szCs w:val="32"/>
          <w:u w:val="single"/>
        </w:rPr>
      </w:pPr>
    </w:p>
    <w:p w:rsidR="009B1110" w:rsidRDefault="009B1110" w:rsidP="00575FDE">
      <w:pPr>
        <w:rPr>
          <w:rFonts w:ascii="Arial" w:hAnsi="Arial" w:cs="Arial"/>
          <w:b/>
          <w:sz w:val="32"/>
          <w:szCs w:val="32"/>
          <w:u w:val="single"/>
        </w:rPr>
      </w:pPr>
    </w:p>
    <w:p w:rsidR="00575FDE" w:rsidRDefault="00297D0D" w:rsidP="00575FDE">
      <w:pPr>
        <w:rPr>
          <w:rFonts w:ascii="Arial" w:hAnsi="Arial" w:cs="Arial"/>
          <w:b/>
          <w:sz w:val="32"/>
          <w:szCs w:val="32"/>
          <w:u w:val="single"/>
        </w:rPr>
      </w:pPr>
      <w:r w:rsidRPr="00297D0D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3D3CA982" wp14:editId="5B3FB186">
            <wp:simplePos x="0" y="0"/>
            <wp:positionH relativeFrom="column">
              <wp:posOffset>3466465</wp:posOffset>
            </wp:positionH>
            <wp:positionV relativeFrom="paragraph">
              <wp:posOffset>285750</wp:posOffset>
            </wp:positionV>
            <wp:extent cx="883285" cy="10287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EA8">
        <w:rPr>
          <w:rFonts w:ascii="Arial" w:hAnsi="Arial" w:cs="Arial"/>
          <w:b/>
          <w:sz w:val="32"/>
          <w:szCs w:val="32"/>
          <w:u w:val="single"/>
        </w:rPr>
        <w:t>Where can I find help if</w:t>
      </w:r>
      <w:r w:rsidR="00575FDE">
        <w:rPr>
          <w:rFonts w:ascii="Arial" w:hAnsi="Arial" w:cs="Arial"/>
          <w:b/>
          <w:sz w:val="32"/>
          <w:szCs w:val="32"/>
          <w:u w:val="single"/>
        </w:rPr>
        <w:t xml:space="preserve"> my child has….</w:t>
      </w:r>
    </w:p>
    <w:p w:rsidR="00575FDE" w:rsidRDefault="00575FDE" w:rsidP="00575FDE"/>
    <w:p w:rsidR="00575FDE" w:rsidRDefault="00575FDE" w:rsidP="00575FDE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Speech and Language Difficulties</w:t>
      </w:r>
      <w:r w:rsidR="00297D0D" w:rsidRPr="00297D0D">
        <w:rPr>
          <w:noProof/>
          <w:lang w:eastAsia="en-GB"/>
        </w:rPr>
        <w:t xml:space="preserve"> </w:t>
      </w:r>
    </w:p>
    <w:p w:rsidR="00575FDE" w:rsidRDefault="00575FDE" w:rsidP="00575FDE">
      <w:pPr>
        <w:rPr>
          <w:rFonts w:ascii="Arial" w:hAnsi="Arial" w:cs="Arial"/>
          <w:b/>
          <w:sz w:val="32"/>
          <w:szCs w:val="32"/>
          <w:u w:val="single"/>
        </w:rPr>
      </w:pPr>
      <w:r w:rsidRPr="00575FDE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60485F5" wp14:editId="5693EF07">
            <wp:simplePos x="0" y="0"/>
            <wp:positionH relativeFrom="column">
              <wp:posOffset>-581025</wp:posOffset>
            </wp:positionH>
            <wp:positionV relativeFrom="paragraph">
              <wp:posOffset>178435</wp:posOffset>
            </wp:positionV>
            <wp:extent cx="1021715" cy="457200"/>
            <wp:effectExtent l="0" t="0" r="698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DE" w:rsidRDefault="00951844" w:rsidP="00575FDE">
      <w:hyperlink r:id="rId59" w:history="1">
        <w:r w:rsidR="00575FDE">
          <w:rPr>
            <w:rStyle w:val="Hyperlink"/>
          </w:rPr>
          <w:t>https://www.thecommunicationtrust.org.uk/resources/resources/resources-for-parents/</w:t>
        </w:r>
      </w:hyperlink>
    </w:p>
    <w:p w:rsidR="00AE6E76" w:rsidRDefault="00575FDE">
      <w:r w:rsidRPr="00575FDE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B824A33" wp14:editId="4065508F">
            <wp:simplePos x="0" y="0"/>
            <wp:positionH relativeFrom="column">
              <wp:posOffset>-390525</wp:posOffset>
            </wp:positionH>
            <wp:positionV relativeFrom="paragraph">
              <wp:posOffset>272415</wp:posOffset>
            </wp:positionV>
            <wp:extent cx="671195" cy="6667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DE" w:rsidRDefault="00575FDE"/>
    <w:p w:rsidR="00575FDE" w:rsidRDefault="00575FDE">
      <w:r>
        <w:t xml:space="preserve">    </w:t>
      </w:r>
      <w:hyperlink r:id="rId61" w:history="1">
        <w:r>
          <w:rPr>
            <w:rStyle w:val="Hyperlink"/>
          </w:rPr>
          <w:t>https://ican.org.uk/i-cans-talking-point/parents/</w:t>
        </w:r>
      </w:hyperlink>
    </w:p>
    <w:p w:rsidR="00575FDE" w:rsidRDefault="00575FDE">
      <w:r w:rsidRPr="00805BE9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4E0C40B" wp14:editId="7DCDC18B">
            <wp:simplePos x="0" y="0"/>
            <wp:positionH relativeFrom="column">
              <wp:posOffset>-447675</wp:posOffset>
            </wp:positionH>
            <wp:positionV relativeFrom="paragraph">
              <wp:posOffset>323850</wp:posOffset>
            </wp:positionV>
            <wp:extent cx="815975" cy="372745"/>
            <wp:effectExtent l="0" t="0" r="3175" b="8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DE" w:rsidRDefault="00951844">
      <w:hyperlink r:id="rId62" w:history="1">
        <w:r w:rsidR="00575FDE">
          <w:rPr>
            <w:rStyle w:val="Hyperlink"/>
          </w:rPr>
          <w:t>https://www.nhs.uk/conditions/social-care-and-support-guide/practical-tips-if-you-care-for-someone/how-to-care-for-someone-with-communication-difficulties/</w:t>
        </w:r>
      </w:hyperlink>
    </w:p>
    <w:p w:rsidR="00575FDE" w:rsidRDefault="00D76C60">
      <w:r w:rsidRPr="00D76C60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57CD7903" wp14:editId="00A849F3">
            <wp:simplePos x="0" y="0"/>
            <wp:positionH relativeFrom="column">
              <wp:posOffset>-435610</wp:posOffset>
            </wp:positionH>
            <wp:positionV relativeFrom="paragraph">
              <wp:posOffset>136525</wp:posOffset>
            </wp:positionV>
            <wp:extent cx="840429" cy="5524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2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DE" w:rsidRDefault="00951844">
      <w:hyperlink r:id="rId64" w:history="1">
        <w:r w:rsidR="00575FDE">
          <w:rPr>
            <w:rStyle w:val="Hyperlink"/>
          </w:rPr>
          <w:t>https://www.bbc.co.uk/cbeebies/grownups/speech-and-language-difficulties</w:t>
        </w:r>
      </w:hyperlink>
    </w:p>
    <w:p w:rsidR="00D76C60" w:rsidRDefault="00D76C60">
      <w:r w:rsidRPr="00D76C60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695863C" wp14:editId="614B943F">
            <wp:simplePos x="0" y="0"/>
            <wp:positionH relativeFrom="column">
              <wp:posOffset>-495300</wp:posOffset>
            </wp:positionH>
            <wp:positionV relativeFrom="paragraph">
              <wp:posOffset>375285</wp:posOffset>
            </wp:positionV>
            <wp:extent cx="1034143" cy="4953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4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C60" w:rsidRDefault="00D76C60"/>
    <w:p w:rsidR="00D76C60" w:rsidRDefault="00951844">
      <w:hyperlink r:id="rId66" w:history="1">
        <w:r w:rsidR="00D76C60">
          <w:rPr>
            <w:rStyle w:val="Hyperlink"/>
          </w:rPr>
          <w:t>https://kidshealth.org/en/parents/comm-4-to-5.html</w:t>
        </w:r>
      </w:hyperlink>
    </w:p>
    <w:p w:rsidR="00D76C60" w:rsidRDefault="00D76C60">
      <w:r w:rsidRPr="00D76C60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3C33A68" wp14:editId="73A45BA1">
            <wp:simplePos x="0" y="0"/>
            <wp:positionH relativeFrom="column">
              <wp:posOffset>-581025</wp:posOffset>
            </wp:positionH>
            <wp:positionV relativeFrom="paragraph">
              <wp:posOffset>346710</wp:posOffset>
            </wp:positionV>
            <wp:extent cx="1049655" cy="456565"/>
            <wp:effectExtent l="0" t="0" r="0" b="6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C60" w:rsidRDefault="00D76C60">
      <w:r>
        <w:t xml:space="preserve"> </w:t>
      </w:r>
    </w:p>
    <w:p w:rsidR="00D76C60" w:rsidRDefault="00951844">
      <w:hyperlink r:id="rId68" w:history="1">
        <w:r w:rsidR="00D76C60">
          <w:rPr>
            <w:rStyle w:val="Hyperlink"/>
          </w:rPr>
          <w:t>https://www.afasic.org.uk/resources/links/speech-and-language-help/</w:t>
        </w:r>
      </w:hyperlink>
    </w:p>
    <w:p w:rsidR="00D76C60" w:rsidRDefault="00D76C60"/>
    <w:p w:rsidR="00D76C60" w:rsidRDefault="00D76C60">
      <w:r w:rsidRPr="00D76C60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FEF515D" wp14:editId="2B11373A">
            <wp:simplePos x="0" y="0"/>
            <wp:positionH relativeFrom="column">
              <wp:posOffset>-780415</wp:posOffset>
            </wp:positionH>
            <wp:positionV relativeFrom="paragraph">
              <wp:posOffset>194945</wp:posOffset>
            </wp:positionV>
            <wp:extent cx="1249589" cy="361950"/>
            <wp:effectExtent l="0" t="0" r="825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8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C60" w:rsidRDefault="00951844">
      <w:hyperlink r:id="rId70" w:history="1">
        <w:r w:rsidR="00D76C60">
          <w:rPr>
            <w:rStyle w:val="Hyperlink"/>
          </w:rPr>
          <w:t>https://www.mpft.nhs.uk/services/speech-language-therapy-services-children</w:t>
        </w:r>
      </w:hyperlink>
    </w:p>
    <w:p w:rsidR="00D76C60" w:rsidRDefault="00D76C60"/>
    <w:p w:rsidR="00964A3F" w:rsidRDefault="00964A3F" w:rsidP="0062645A">
      <w:pPr>
        <w:rPr>
          <w:rFonts w:ascii="Arial" w:hAnsi="Arial" w:cs="Arial"/>
          <w:b/>
          <w:sz w:val="32"/>
          <w:szCs w:val="32"/>
          <w:u w:val="single"/>
        </w:rPr>
      </w:pPr>
    </w:p>
    <w:p w:rsidR="00964A3F" w:rsidRDefault="00964A3F" w:rsidP="0062645A">
      <w:pPr>
        <w:rPr>
          <w:rFonts w:ascii="Arial" w:hAnsi="Arial" w:cs="Arial"/>
          <w:b/>
          <w:sz w:val="32"/>
          <w:szCs w:val="32"/>
          <w:u w:val="single"/>
        </w:rPr>
      </w:pPr>
    </w:p>
    <w:p w:rsidR="00964A3F" w:rsidRDefault="00964A3F" w:rsidP="0062645A">
      <w:pPr>
        <w:rPr>
          <w:rFonts w:ascii="Arial" w:hAnsi="Arial" w:cs="Arial"/>
          <w:b/>
          <w:sz w:val="32"/>
          <w:szCs w:val="32"/>
          <w:u w:val="single"/>
        </w:rPr>
      </w:pPr>
    </w:p>
    <w:p w:rsidR="0062645A" w:rsidRDefault="00051B20" w:rsidP="0062645A">
      <w:pPr>
        <w:rPr>
          <w:rFonts w:ascii="Arial" w:hAnsi="Arial" w:cs="Arial"/>
          <w:b/>
          <w:sz w:val="32"/>
          <w:szCs w:val="32"/>
          <w:u w:val="single"/>
        </w:rPr>
      </w:pPr>
      <w:r w:rsidRPr="00297D0D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7936" behindDoc="0" locked="0" layoutInCell="1" allowOverlap="1" wp14:anchorId="2DEFE777" wp14:editId="678F9BF1">
            <wp:simplePos x="0" y="0"/>
            <wp:positionH relativeFrom="column">
              <wp:posOffset>4350385</wp:posOffset>
            </wp:positionH>
            <wp:positionV relativeFrom="paragraph">
              <wp:posOffset>347345</wp:posOffset>
            </wp:positionV>
            <wp:extent cx="1169035" cy="1160780"/>
            <wp:effectExtent l="0" t="0" r="0" b="12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EA8">
        <w:rPr>
          <w:rFonts w:ascii="Arial" w:hAnsi="Arial" w:cs="Arial"/>
          <w:b/>
          <w:sz w:val="32"/>
          <w:szCs w:val="32"/>
          <w:u w:val="single"/>
        </w:rPr>
        <w:t>Where can I find help if</w:t>
      </w:r>
      <w:r w:rsidR="0062645A">
        <w:rPr>
          <w:rFonts w:ascii="Arial" w:hAnsi="Arial" w:cs="Arial"/>
          <w:b/>
          <w:sz w:val="32"/>
          <w:szCs w:val="32"/>
          <w:u w:val="single"/>
        </w:rPr>
        <w:t xml:space="preserve"> my child has….</w:t>
      </w:r>
    </w:p>
    <w:p w:rsidR="0062645A" w:rsidRDefault="0062645A" w:rsidP="0062645A"/>
    <w:p w:rsidR="0062645A" w:rsidRDefault="0062645A" w:rsidP="0062645A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Behaviour or Mental Health Difficulties</w:t>
      </w:r>
      <w:r w:rsidR="00297D0D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D76C60" w:rsidRDefault="00D76C60"/>
    <w:p w:rsidR="00915122" w:rsidRPr="00915122" w:rsidRDefault="00915122" w:rsidP="00915122">
      <w:pPr>
        <w:pStyle w:val="font8"/>
        <w:spacing w:line="324" w:lineRule="atLeast"/>
        <w:rPr>
          <w:rStyle w:val="color18"/>
          <w:rFonts w:ascii="Arial" w:eastAsiaTheme="minorHAnsi" w:hAnsi="Arial"/>
          <w:spacing w:val="7"/>
          <w:sz w:val="18"/>
          <w:szCs w:val="18"/>
          <w:lang w:eastAsia="en-US"/>
        </w:rPr>
      </w:pPr>
      <w:r w:rsidRPr="0091512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086A58E2" wp14:editId="72E08BE6">
            <wp:simplePos x="0" y="0"/>
            <wp:positionH relativeFrom="column">
              <wp:posOffset>-704850</wp:posOffset>
            </wp:positionH>
            <wp:positionV relativeFrom="paragraph">
              <wp:posOffset>224790</wp:posOffset>
            </wp:positionV>
            <wp:extent cx="1019175" cy="381000"/>
            <wp:effectExtent l="0" t="0" r="952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15122">
        <w:rPr>
          <w:rStyle w:val="color18"/>
          <w:rFonts w:ascii="Arial" w:eastAsiaTheme="minorHAnsi" w:hAnsi="Arial"/>
          <w:spacing w:val="7"/>
          <w:sz w:val="18"/>
          <w:szCs w:val="18"/>
          <w:lang w:eastAsia="en-US"/>
        </w:rPr>
        <w:t>Visyon</w:t>
      </w:r>
      <w:proofErr w:type="spellEnd"/>
      <w:r w:rsidRPr="00915122">
        <w:rPr>
          <w:rStyle w:val="color18"/>
          <w:rFonts w:ascii="Arial" w:eastAsiaTheme="minorHAnsi" w:hAnsi="Arial"/>
          <w:spacing w:val="7"/>
          <w:sz w:val="18"/>
          <w:szCs w:val="18"/>
          <w:lang w:eastAsia="en-US"/>
        </w:rPr>
        <w:t xml:space="preserve"> is a charity that supports the emotional health of children, young people and their families in the Cheshire and Staffordshire moorlands areas.</w:t>
      </w:r>
    </w:p>
    <w:p w:rsidR="00915122" w:rsidRDefault="00915122">
      <w:r>
        <w:t xml:space="preserve">               </w:t>
      </w:r>
      <w:hyperlink r:id="rId73" w:history="1">
        <w:r w:rsidRPr="003D36C7">
          <w:rPr>
            <w:rStyle w:val="Hyperlink"/>
          </w:rPr>
          <w:t>https://www.visyon.org.uk/</w:t>
        </w:r>
      </w:hyperlink>
    </w:p>
    <w:p w:rsidR="00462939" w:rsidRDefault="00462939" w:rsidP="00462939">
      <w:pPr>
        <w:pStyle w:val="font8"/>
        <w:spacing w:line="324" w:lineRule="atLeast"/>
        <w:rPr>
          <w:rStyle w:val="color18"/>
          <w:rFonts w:ascii="Arial" w:hAnsi="Arial" w:cs="Arial"/>
          <w:spacing w:val="7"/>
          <w:lang w:val="en"/>
        </w:rPr>
      </w:pPr>
      <w:r w:rsidRPr="00884CEE">
        <w:rPr>
          <w:noProof/>
        </w:rPr>
        <w:drawing>
          <wp:anchor distT="0" distB="0" distL="114300" distR="114300" simplePos="0" relativeHeight="251689984" behindDoc="0" locked="0" layoutInCell="1" allowOverlap="1" wp14:anchorId="720B52C5" wp14:editId="37734F2C">
            <wp:simplePos x="0" y="0"/>
            <wp:positionH relativeFrom="column">
              <wp:posOffset>-609600</wp:posOffset>
            </wp:positionH>
            <wp:positionV relativeFrom="paragraph">
              <wp:posOffset>178435</wp:posOffset>
            </wp:positionV>
            <wp:extent cx="1137920" cy="295275"/>
            <wp:effectExtent l="0" t="0" r="508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939">
        <w:rPr>
          <w:rStyle w:val="color18"/>
          <w:rFonts w:ascii="Arial" w:eastAsiaTheme="minorHAnsi" w:hAnsi="Arial" w:cs="Arial"/>
          <w:spacing w:val="7"/>
          <w:sz w:val="18"/>
          <w:szCs w:val="18"/>
          <w:lang w:val="en" w:eastAsia="en-US"/>
        </w:rPr>
        <w:t>This is the UK's leading charity committed to improving the emotional well-being and mental health of children and young people</w:t>
      </w:r>
      <w:r>
        <w:rPr>
          <w:rStyle w:val="color18"/>
          <w:rFonts w:ascii="Arial" w:hAnsi="Arial" w:cs="Arial"/>
          <w:spacing w:val="7"/>
          <w:lang w:val="en"/>
        </w:rPr>
        <w:t xml:space="preserve">. </w:t>
      </w:r>
    </w:p>
    <w:p w:rsidR="00884CEE" w:rsidRDefault="00462939" w:rsidP="00462939">
      <w:pPr>
        <w:pStyle w:val="font8"/>
        <w:spacing w:line="324" w:lineRule="atLeast"/>
      </w:pPr>
      <w:r w:rsidRPr="00F371B0">
        <w:rPr>
          <w:noProof/>
        </w:rPr>
        <w:drawing>
          <wp:anchor distT="0" distB="0" distL="114300" distR="114300" simplePos="0" relativeHeight="251692032" behindDoc="0" locked="0" layoutInCell="1" allowOverlap="1" wp14:anchorId="3B8ABAC9" wp14:editId="542C8769">
            <wp:simplePos x="0" y="0"/>
            <wp:positionH relativeFrom="column">
              <wp:posOffset>-751840</wp:posOffset>
            </wp:positionH>
            <wp:positionV relativeFrom="paragraph">
              <wp:posOffset>571500</wp:posOffset>
            </wp:positionV>
            <wp:extent cx="878431" cy="8191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31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6" w:history="1">
        <w:r w:rsidR="00884CEE">
          <w:rPr>
            <w:rStyle w:val="Hyperlink"/>
          </w:rPr>
          <w:t>https://youngminds.org.uk/find-help/for-parents/parents-guide-to-support-a-z/parents-guide-to-support-challenging-behaviour-in-children/</w:t>
        </w:r>
      </w:hyperlink>
    </w:p>
    <w:p w:rsidR="00F371B0" w:rsidRDefault="00F371B0"/>
    <w:p w:rsidR="00F371B0" w:rsidRDefault="00462939">
      <w:r>
        <w:rPr>
          <w:rStyle w:val="color18"/>
          <w:spacing w:val="7"/>
          <w:sz w:val="18"/>
          <w:szCs w:val="18"/>
          <w:lang w:val="en"/>
        </w:rPr>
        <w:t>P</w:t>
      </w:r>
      <w:r w:rsidRPr="00462939">
        <w:rPr>
          <w:rStyle w:val="color18"/>
          <w:spacing w:val="7"/>
          <w:sz w:val="18"/>
          <w:szCs w:val="18"/>
          <w:lang w:val="en"/>
        </w:rPr>
        <w:t>rotect and support children and young people, provide practical and emotional care and support, ensure their voices are heard, and campaign to bring lasting improvements to their lives.</w:t>
      </w:r>
    </w:p>
    <w:p w:rsidR="00F371B0" w:rsidRDefault="00951844">
      <w:hyperlink r:id="rId77" w:history="1">
        <w:r w:rsidR="00F371B0">
          <w:rPr>
            <w:rStyle w:val="Hyperlink"/>
          </w:rPr>
          <w:t>https://www.actionforchildren.org.uk/support-for-parents/</w:t>
        </w:r>
      </w:hyperlink>
    </w:p>
    <w:p w:rsidR="00F371B0" w:rsidRDefault="00462939">
      <w:r w:rsidRPr="00462939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11C4F54" wp14:editId="161C2F0C">
            <wp:simplePos x="0" y="0"/>
            <wp:positionH relativeFrom="column">
              <wp:posOffset>-428625</wp:posOffset>
            </wp:positionH>
            <wp:positionV relativeFrom="paragraph">
              <wp:posOffset>170180</wp:posOffset>
            </wp:positionV>
            <wp:extent cx="588645" cy="581025"/>
            <wp:effectExtent l="0" t="0" r="1905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1B0" w:rsidRDefault="00462939">
      <w:r>
        <w:t xml:space="preserve">  </w:t>
      </w:r>
      <w:r w:rsidRPr="00462939">
        <w:rPr>
          <w:rStyle w:val="color18"/>
          <w:rFonts w:ascii="Arial" w:hAnsi="Arial" w:cs="Arial"/>
          <w:spacing w:val="7"/>
          <w:sz w:val="18"/>
          <w:szCs w:val="18"/>
          <w:lang w:val="en"/>
        </w:rPr>
        <w:t>Beat is a website dedicated to Eating Disorders.</w:t>
      </w:r>
      <w:r>
        <w:rPr>
          <w:rStyle w:val="color18"/>
          <w:rFonts w:ascii="Arial" w:hAnsi="Arial" w:cs="Arial"/>
          <w:spacing w:val="7"/>
          <w:sz w:val="18"/>
          <w:szCs w:val="18"/>
          <w:lang w:val="en"/>
        </w:rPr>
        <w:t xml:space="preserve"> </w:t>
      </w:r>
      <w:r>
        <w:t xml:space="preserve"> </w:t>
      </w:r>
      <w:hyperlink r:id="rId79" w:history="1">
        <w:r w:rsidR="00F371B0" w:rsidRPr="003D36C7">
          <w:rPr>
            <w:rStyle w:val="Hyperlink"/>
          </w:rPr>
          <w:t>https://www.beateatingdisorders.org.uk/</w:t>
        </w:r>
      </w:hyperlink>
    </w:p>
    <w:p w:rsidR="00462939" w:rsidRDefault="00462939">
      <w:r w:rsidRPr="00462939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DA3E8EC" wp14:editId="342B6A85">
            <wp:simplePos x="0" y="0"/>
            <wp:positionH relativeFrom="column">
              <wp:posOffset>-609600</wp:posOffset>
            </wp:positionH>
            <wp:positionV relativeFrom="paragraph">
              <wp:posOffset>307340</wp:posOffset>
            </wp:positionV>
            <wp:extent cx="1228725" cy="360680"/>
            <wp:effectExtent l="0" t="0" r="9525" b="127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39" w:rsidRDefault="00462939">
      <w:r w:rsidRPr="00462939">
        <w:rPr>
          <w:rStyle w:val="color18"/>
          <w:rFonts w:ascii="Arial" w:hAnsi="Arial" w:cs="Arial"/>
          <w:spacing w:val="7"/>
          <w:sz w:val="18"/>
          <w:szCs w:val="18"/>
          <w:lang w:val="en"/>
        </w:rPr>
        <w:t>An online learning and advice resource for anyone interested in, or concerned about, the mental health of children and teenagers.</w:t>
      </w:r>
      <w:r>
        <w:rPr>
          <w:rStyle w:val="color18"/>
          <w:rFonts w:ascii="Arial" w:hAnsi="Arial" w:cs="Arial"/>
          <w:spacing w:val="7"/>
          <w:sz w:val="18"/>
          <w:szCs w:val="18"/>
          <w:lang w:val="en"/>
        </w:rPr>
        <w:t xml:space="preserve"> </w:t>
      </w:r>
      <w:hyperlink r:id="rId81" w:history="1">
        <w:r w:rsidRPr="003D36C7">
          <w:rPr>
            <w:rStyle w:val="Hyperlink"/>
          </w:rPr>
          <w:t>https://www.minded.org.uk/</w:t>
        </w:r>
      </w:hyperlink>
    </w:p>
    <w:p w:rsidR="00462939" w:rsidRDefault="00462939">
      <w:r w:rsidRPr="00462939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CAD1665" wp14:editId="6740CE65">
            <wp:simplePos x="0" y="0"/>
            <wp:positionH relativeFrom="column">
              <wp:posOffset>-607060</wp:posOffset>
            </wp:positionH>
            <wp:positionV relativeFrom="paragraph">
              <wp:posOffset>297815</wp:posOffset>
            </wp:positionV>
            <wp:extent cx="1273810" cy="381000"/>
            <wp:effectExtent l="0" t="0" r="254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39" w:rsidRDefault="00462939">
      <w:r w:rsidRPr="00462939">
        <w:rPr>
          <w:rStyle w:val="color18"/>
          <w:rFonts w:ascii="Arial" w:hAnsi="Arial" w:cs="Arial"/>
          <w:spacing w:val="7"/>
          <w:sz w:val="18"/>
          <w:szCs w:val="18"/>
          <w:lang w:val="en"/>
        </w:rPr>
        <w:t>A counselling service for children and young people up to their 19th birthday in the UK provided by the NSPCC</w:t>
      </w:r>
      <w:r>
        <w:rPr>
          <w:rStyle w:val="color18"/>
          <w:rFonts w:ascii="Arial" w:hAnsi="Arial" w:cs="Arial"/>
          <w:spacing w:val="7"/>
          <w:sz w:val="18"/>
          <w:szCs w:val="18"/>
          <w:lang w:val="en"/>
        </w:rPr>
        <w:t xml:space="preserve"> </w:t>
      </w:r>
      <w:hyperlink r:id="rId83" w:history="1">
        <w:r w:rsidRPr="003D36C7">
          <w:rPr>
            <w:rStyle w:val="Hyperlink"/>
          </w:rPr>
          <w:t>https://www.childline.org.uk/</w:t>
        </w:r>
      </w:hyperlink>
    </w:p>
    <w:p w:rsidR="00462939" w:rsidRDefault="00462939">
      <w:r w:rsidRPr="00462939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17BD1458" wp14:editId="4BC2336F">
            <wp:simplePos x="0" y="0"/>
            <wp:positionH relativeFrom="column">
              <wp:posOffset>-500380</wp:posOffset>
            </wp:positionH>
            <wp:positionV relativeFrom="paragraph">
              <wp:posOffset>238760</wp:posOffset>
            </wp:positionV>
            <wp:extent cx="1028700" cy="411480"/>
            <wp:effectExtent l="0" t="0" r="0" b="762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39" w:rsidRPr="00462939" w:rsidRDefault="00462939" w:rsidP="00462939">
      <w:pPr>
        <w:rPr>
          <w:rStyle w:val="color18"/>
          <w:spacing w:val="7"/>
          <w:sz w:val="18"/>
          <w:szCs w:val="18"/>
          <w:lang w:val="en"/>
        </w:rPr>
      </w:pPr>
      <w:r w:rsidRPr="00462939">
        <w:rPr>
          <w:rStyle w:val="color18"/>
          <w:rFonts w:ascii="Arial" w:hAnsi="Arial" w:cs="Arial"/>
          <w:spacing w:val="7"/>
          <w:sz w:val="18"/>
          <w:szCs w:val="18"/>
          <w:lang w:val="en"/>
        </w:rPr>
        <w:t>P</w:t>
      </w:r>
      <w:r w:rsidR="0004139A">
        <w:rPr>
          <w:rStyle w:val="color18"/>
          <w:rFonts w:ascii="Arial" w:hAnsi="Arial" w:cs="Arial"/>
          <w:spacing w:val="7"/>
          <w:sz w:val="18"/>
          <w:szCs w:val="18"/>
          <w:lang w:val="en"/>
        </w:rPr>
        <w:t>roviding information &amp; support t</w:t>
      </w:r>
      <w:r w:rsidRPr="00462939">
        <w:rPr>
          <w:rStyle w:val="color18"/>
          <w:rFonts w:ascii="Arial" w:hAnsi="Arial" w:cs="Arial"/>
          <w:spacing w:val="7"/>
          <w:sz w:val="18"/>
          <w:szCs w:val="18"/>
          <w:lang w:val="en"/>
        </w:rPr>
        <w:t>o families when a child is bereaved.</w:t>
      </w:r>
    </w:p>
    <w:p w:rsidR="00462939" w:rsidRDefault="00951844">
      <w:hyperlink r:id="rId85" w:history="1">
        <w:r w:rsidR="00462939" w:rsidRPr="003D36C7">
          <w:rPr>
            <w:rStyle w:val="Hyperlink"/>
          </w:rPr>
          <w:t>https://www.childbereavementuk.org/</w:t>
        </w:r>
      </w:hyperlink>
    </w:p>
    <w:p w:rsidR="0004139A" w:rsidRDefault="0004139A">
      <w:r w:rsidRPr="0004139A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502156D1" wp14:editId="2A0C7C59">
            <wp:simplePos x="0" y="0"/>
            <wp:positionH relativeFrom="column">
              <wp:posOffset>-609600</wp:posOffset>
            </wp:positionH>
            <wp:positionV relativeFrom="paragraph">
              <wp:posOffset>214630</wp:posOffset>
            </wp:positionV>
            <wp:extent cx="1225550" cy="34290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9A" w:rsidRPr="0004139A" w:rsidRDefault="0004139A" w:rsidP="0004139A">
      <w:pPr>
        <w:rPr>
          <w:rStyle w:val="color18"/>
          <w:spacing w:val="7"/>
          <w:sz w:val="18"/>
          <w:szCs w:val="18"/>
          <w:lang w:val="en"/>
        </w:rPr>
      </w:pPr>
      <w:r w:rsidRPr="0004139A">
        <w:rPr>
          <w:rStyle w:val="color18"/>
          <w:rFonts w:ascii="Arial" w:hAnsi="Arial" w:cs="Arial"/>
          <w:spacing w:val="7"/>
          <w:sz w:val="18"/>
          <w:szCs w:val="18"/>
          <w:lang w:val="en"/>
        </w:rPr>
        <w:t>Offers support and information for young people experiencing bullying.</w:t>
      </w:r>
    </w:p>
    <w:p w:rsidR="0004139A" w:rsidRDefault="0004139A">
      <w:r w:rsidRPr="0004139A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4B30F47A" wp14:editId="301FD9F1">
            <wp:simplePos x="0" y="0"/>
            <wp:positionH relativeFrom="column">
              <wp:posOffset>-600075</wp:posOffset>
            </wp:positionH>
            <wp:positionV relativeFrom="paragraph">
              <wp:posOffset>390525</wp:posOffset>
            </wp:positionV>
            <wp:extent cx="914400" cy="48323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8" w:history="1">
        <w:r w:rsidRPr="003D36C7">
          <w:rPr>
            <w:rStyle w:val="Hyperlink"/>
          </w:rPr>
          <w:t>https://www.kidscape.org.uk/</w:t>
        </w:r>
      </w:hyperlink>
    </w:p>
    <w:p w:rsidR="0004139A" w:rsidRDefault="0004139A" w:rsidP="0004139A">
      <w:pPr>
        <w:pStyle w:val="font8"/>
        <w:spacing w:line="324" w:lineRule="atLeast"/>
        <w:rPr>
          <w:rStyle w:val="color18"/>
          <w:rFonts w:ascii="Arial" w:eastAsiaTheme="minorHAnsi" w:hAnsi="Arial" w:cs="Arial"/>
          <w:spacing w:val="7"/>
          <w:sz w:val="18"/>
          <w:szCs w:val="18"/>
          <w:lang w:val="en" w:eastAsia="en-US"/>
        </w:rPr>
      </w:pPr>
      <w:r w:rsidRPr="0004139A">
        <w:rPr>
          <w:rStyle w:val="color18"/>
          <w:rFonts w:ascii="Arial" w:eastAsiaTheme="minorHAnsi" w:hAnsi="Arial" w:cs="Arial"/>
          <w:spacing w:val="7"/>
          <w:sz w:val="18"/>
          <w:szCs w:val="18"/>
          <w:lang w:val="en" w:eastAsia="en-US"/>
        </w:rPr>
        <w:t>Support and information about ADHD</w:t>
      </w:r>
      <w:r>
        <w:rPr>
          <w:rStyle w:val="color18"/>
          <w:rFonts w:ascii="Arial" w:eastAsiaTheme="minorHAnsi" w:hAnsi="Arial" w:cs="Arial"/>
          <w:spacing w:val="7"/>
          <w:sz w:val="18"/>
          <w:szCs w:val="18"/>
          <w:lang w:val="en" w:eastAsia="en-US"/>
        </w:rPr>
        <w:t xml:space="preserve"> </w:t>
      </w:r>
    </w:p>
    <w:p w:rsidR="0004139A" w:rsidRDefault="00951844" w:rsidP="0004139A">
      <w:pPr>
        <w:pStyle w:val="font8"/>
        <w:spacing w:line="324" w:lineRule="atLeast"/>
      </w:pPr>
      <w:hyperlink r:id="rId89" w:history="1">
        <w:r w:rsidR="0004139A" w:rsidRPr="003D36C7">
          <w:rPr>
            <w:rStyle w:val="Hyperlink"/>
          </w:rPr>
          <w:t>https://www.adhdfoundation.org.uk/</w:t>
        </w:r>
      </w:hyperlink>
    </w:p>
    <w:p w:rsidR="00451EA8" w:rsidRDefault="00451EA8" w:rsidP="00451EA8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Where can I find help if my child has….</w:t>
      </w:r>
    </w:p>
    <w:p w:rsidR="00451EA8" w:rsidRDefault="00451EA8" w:rsidP="00451EA8"/>
    <w:p w:rsidR="00F25ADC" w:rsidRDefault="00964A3F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Sensory</w:t>
      </w:r>
      <w:r w:rsidR="00451EA8">
        <w:rPr>
          <w:rFonts w:ascii="Arial" w:hAnsi="Arial" w:cs="Arial"/>
          <w:b/>
          <w:sz w:val="32"/>
          <w:szCs w:val="32"/>
          <w:u w:val="single"/>
        </w:rPr>
        <w:t xml:space="preserve"> Difficulties</w:t>
      </w:r>
    </w:p>
    <w:p w:rsidR="0004139A" w:rsidRPr="00F25ADC" w:rsidRDefault="00F25ADC">
      <w:pPr>
        <w:rPr>
          <w:rFonts w:ascii="Arial" w:hAnsi="Arial" w:cs="Arial"/>
          <w:b/>
          <w:sz w:val="32"/>
          <w:szCs w:val="32"/>
          <w:u w:val="single"/>
        </w:rPr>
      </w:pPr>
      <w:r w:rsidRPr="00F25ADC">
        <w:rPr>
          <w:rFonts w:ascii="Arial" w:hAnsi="Arial" w:cs="Arial"/>
          <w:b/>
          <w:sz w:val="28"/>
          <w:szCs w:val="28"/>
          <w:u w:val="single"/>
        </w:rPr>
        <w:t xml:space="preserve">Hearing </w:t>
      </w:r>
      <w:r w:rsidR="006F3232">
        <w:rPr>
          <w:rFonts w:ascii="Arial" w:hAnsi="Arial" w:cs="Arial"/>
          <w:b/>
          <w:sz w:val="28"/>
          <w:szCs w:val="28"/>
          <w:u w:val="single"/>
        </w:rPr>
        <w:t>Impairment</w:t>
      </w:r>
    </w:p>
    <w:p w:rsidR="0004139A" w:rsidRDefault="00451EA8">
      <w:r w:rsidRPr="00451EA8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8DEDC87" wp14:editId="68BED160">
            <wp:simplePos x="0" y="0"/>
            <wp:positionH relativeFrom="column">
              <wp:posOffset>-619125</wp:posOffset>
            </wp:positionH>
            <wp:positionV relativeFrom="paragraph">
              <wp:posOffset>207010</wp:posOffset>
            </wp:positionV>
            <wp:extent cx="971550" cy="657948"/>
            <wp:effectExtent l="0" t="0" r="0" b="889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39" w:rsidRDefault="00951844">
      <w:hyperlink r:id="rId91" w:history="1">
        <w:r w:rsidR="00451EA8">
          <w:rPr>
            <w:rStyle w:val="Hyperlink"/>
          </w:rPr>
          <w:t>https://www.ndcs.org.uk/information-and-support/</w:t>
        </w:r>
      </w:hyperlink>
    </w:p>
    <w:p w:rsidR="00451EA8" w:rsidRDefault="00451EA8"/>
    <w:p w:rsidR="00451EA8" w:rsidRDefault="00451EA8">
      <w:r w:rsidRPr="00451EA8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DDD925C" wp14:editId="4844AD1C">
            <wp:simplePos x="0" y="0"/>
            <wp:positionH relativeFrom="column">
              <wp:posOffset>-617220</wp:posOffset>
            </wp:positionH>
            <wp:positionV relativeFrom="paragraph">
              <wp:posOffset>236257</wp:posOffset>
            </wp:positionV>
            <wp:extent cx="979228" cy="619125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2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EA8" w:rsidRDefault="00451EA8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451EA8">
        <w:rPr>
          <w:rFonts w:ascii="Arial" w:hAnsi="Arial" w:cs="Arial"/>
          <w:color w:val="333333"/>
          <w:sz w:val="18"/>
          <w:szCs w:val="18"/>
          <w:shd w:val="clear" w:color="auto" w:fill="FFFFFF"/>
        </w:rPr>
        <w:t>This is an Early Support information resources on deafness and hearing loss and is for parent carers with children up to the age of 25 who are deaf.</w:t>
      </w:r>
    </w:p>
    <w:p w:rsidR="00451EA8" w:rsidRDefault="00951844">
      <w:hyperlink r:id="rId93" w:history="1">
        <w:r w:rsidR="00451EA8">
          <w:rPr>
            <w:rStyle w:val="Hyperlink"/>
          </w:rPr>
          <w:t>https://councilfordisabledchildren.org.uk/help-resources/resources/early-support-information-deafness-and-hearing-loss</w:t>
        </w:r>
      </w:hyperlink>
    </w:p>
    <w:p w:rsidR="00451EA8" w:rsidRDefault="00451EA8">
      <w:r w:rsidRPr="00451EA8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11EF301" wp14:editId="7B5D6638">
            <wp:simplePos x="0" y="0"/>
            <wp:positionH relativeFrom="column">
              <wp:posOffset>-838200</wp:posOffset>
            </wp:positionH>
            <wp:positionV relativeFrom="paragraph">
              <wp:posOffset>305435</wp:posOffset>
            </wp:positionV>
            <wp:extent cx="1200150" cy="335915"/>
            <wp:effectExtent l="0" t="0" r="0" b="698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DC" w:rsidRDefault="00451EA8">
      <w:pPr>
        <w:rPr>
          <w:rFonts w:ascii="Arial" w:hAnsi="Arial" w:cs="Arial"/>
          <w:color w:val="47484B"/>
          <w:sz w:val="18"/>
          <w:szCs w:val="18"/>
          <w:shd w:val="clear" w:color="auto" w:fill="FFFFFF"/>
        </w:rPr>
      </w:pPr>
      <w:r w:rsidRPr="00F25ADC">
        <w:rPr>
          <w:rFonts w:ascii="Arial" w:hAnsi="Arial" w:cs="Arial"/>
          <w:color w:val="47484B"/>
          <w:sz w:val="18"/>
          <w:szCs w:val="18"/>
          <w:shd w:val="clear" w:color="auto" w:fill="FFFFFF"/>
        </w:rPr>
        <w:t xml:space="preserve">The Hearing Impairment Team supports children and young people with a hearing impairment at home, in early </w:t>
      </w:r>
      <w:proofErr w:type="gramStart"/>
      <w:r w:rsidRPr="00F25ADC">
        <w:rPr>
          <w:rFonts w:ascii="Arial" w:hAnsi="Arial" w:cs="Arial"/>
          <w:color w:val="47484B"/>
          <w:sz w:val="18"/>
          <w:szCs w:val="18"/>
          <w:shd w:val="clear" w:color="auto" w:fill="FFFFFF"/>
        </w:rPr>
        <w:t>years</w:t>
      </w:r>
      <w:proofErr w:type="gramEnd"/>
      <w:r w:rsidRPr="00F25ADC">
        <w:rPr>
          <w:rFonts w:ascii="Arial" w:hAnsi="Arial" w:cs="Arial"/>
          <w:color w:val="47484B"/>
          <w:sz w:val="18"/>
          <w:szCs w:val="18"/>
          <w:shd w:val="clear" w:color="auto" w:fill="FFFFFF"/>
        </w:rPr>
        <w:t xml:space="preserve"> settings, mainstream and special schools aged 0-25</w:t>
      </w:r>
      <w:r w:rsidR="00F25ADC" w:rsidRPr="00F25ADC">
        <w:rPr>
          <w:rFonts w:ascii="Arial" w:hAnsi="Arial" w:cs="Arial"/>
          <w:color w:val="47484B"/>
          <w:sz w:val="18"/>
          <w:szCs w:val="18"/>
          <w:shd w:val="clear" w:color="auto" w:fill="FFFFFF"/>
        </w:rPr>
        <w:t xml:space="preserve"> </w:t>
      </w:r>
      <w:r w:rsidR="00F25ADC">
        <w:rPr>
          <w:rFonts w:ascii="Arial" w:hAnsi="Arial" w:cs="Arial"/>
          <w:color w:val="47484B"/>
          <w:sz w:val="18"/>
          <w:szCs w:val="18"/>
          <w:shd w:val="clear" w:color="auto" w:fill="FFFFFF"/>
        </w:rPr>
        <w:t xml:space="preserve">                    </w:t>
      </w:r>
    </w:p>
    <w:p w:rsidR="00F25ADC" w:rsidRDefault="00F25ADC">
      <w:r>
        <w:rPr>
          <w:rFonts w:ascii="Arial" w:hAnsi="Arial" w:cs="Arial"/>
          <w:color w:val="47484B"/>
          <w:sz w:val="18"/>
          <w:szCs w:val="18"/>
          <w:shd w:val="clear" w:color="auto" w:fill="FFFFFF"/>
        </w:rPr>
        <w:t xml:space="preserve">                </w:t>
      </w:r>
      <w:hyperlink r:id="rId95" w:history="1">
        <w:r w:rsidR="00451EA8">
          <w:rPr>
            <w:rStyle w:val="Hyperlink"/>
          </w:rPr>
          <w:t>https://www.staffordshireconnects.info/kb5/staffordshire/directory/service.page?id=zcu7s5y1rzo</w:t>
        </w:r>
      </w:hyperlink>
      <w:r w:rsidRPr="00F25ADC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5D76F763" wp14:editId="37FD6602">
            <wp:simplePos x="0" y="0"/>
            <wp:positionH relativeFrom="column">
              <wp:posOffset>-742950</wp:posOffset>
            </wp:positionH>
            <wp:positionV relativeFrom="paragraph">
              <wp:posOffset>398145</wp:posOffset>
            </wp:positionV>
            <wp:extent cx="1049655" cy="390525"/>
            <wp:effectExtent l="0" t="0" r="0" b="952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DC" w:rsidRDefault="00F25ADC"/>
    <w:p w:rsidR="00F25ADC" w:rsidRPr="00F25ADC" w:rsidRDefault="00F25ADC">
      <w:pPr>
        <w:rPr>
          <w:sz w:val="18"/>
          <w:szCs w:val="18"/>
        </w:rPr>
      </w:pPr>
      <w:r w:rsidRPr="00F25ADC">
        <w:rPr>
          <w:rFonts w:ascii="Arial" w:hAnsi="Arial" w:cs="Arial"/>
          <w:color w:val="46424D"/>
          <w:sz w:val="18"/>
          <w:szCs w:val="18"/>
          <w:shd w:val="clear" w:color="auto" w:fill="FFFFFF"/>
        </w:rPr>
        <w:t>Providing help, support, advice and information for people with hearing loss and their families and friends.</w:t>
      </w:r>
    </w:p>
    <w:p w:rsidR="00F25ADC" w:rsidRDefault="00951844">
      <w:hyperlink r:id="rId97" w:history="1">
        <w:r w:rsidR="00F25ADC">
          <w:rPr>
            <w:rStyle w:val="Hyperlink"/>
          </w:rPr>
          <w:t>https://www.supportstaffordshire.org.uk/organisation-directory/action-hearing-loss-aohl</w:t>
        </w:r>
      </w:hyperlink>
    </w:p>
    <w:p w:rsidR="006F3232" w:rsidRDefault="006F3232"/>
    <w:p w:rsidR="006F3232" w:rsidRDefault="006F3232">
      <w:r>
        <w:rPr>
          <w:rFonts w:ascii="Arial" w:hAnsi="Arial" w:cs="Arial"/>
          <w:b/>
          <w:sz w:val="28"/>
          <w:szCs w:val="28"/>
          <w:u w:val="single"/>
        </w:rPr>
        <w:t>Vision Impairment</w:t>
      </w:r>
    </w:p>
    <w:p w:rsidR="006F3232" w:rsidRDefault="006F3232">
      <w:r w:rsidRPr="00451EA8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C6DB69F" wp14:editId="6803B3B2">
            <wp:simplePos x="0" y="0"/>
            <wp:positionH relativeFrom="column">
              <wp:posOffset>-731520</wp:posOffset>
            </wp:positionH>
            <wp:positionV relativeFrom="paragraph">
              <wp:posOffset>142240</wp:posOffset>
            </wp:positionV>
            <wp:extent cx="1200150" cy="335915"/>
            <wp:effectExtent l="0" t="0" r="0" b="698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232" w:rsidRPr="006F3232" w:rsidRDefault="006F3232">
      <w:pPr>
        <w:rPr>
          <w:rFonts w:ascii="Arial" w:hAnsi="Arial" w:cs="Arial"/>
          <w:color w:val="47484B"/>
          <w:sz w:val="18"/>
          <w:szCs w:val="18"/>
          <w:shd w:val="clear" w:color="auto" w:fill="FFFFFF"/>
        </w:rPr>
      </w:pPr>
      <w:r w:rsidRPr="006F3232">
        <w:rPr>
          <w:rFonts w:ascii="Arial" w:hAnsi="Arial" w:cs="Arial"/>
          <w:color w:val="47484B"/>
          <w:sz w:val="18"/>
          <w:szCs w:val="18"/>
          <w:shd w:val="clear" w:color="auto" w:fill="FFFFFF"/>
        </w:rPr>
        <w:t xml:space="preserve">The Vision Impairment Team supports children and young people aged 0-25 years with a vision impairment at home, in early </w:t>
      </w:r>
      <w:proofErr w:type="gramStart"/>
      <w:r w:rsidRPr="006F3232">
        <w:rPr>
          <w:rFonts w:ascii="Arial" w:hAnsi="Arial" w:cs="Arial"/>
          <w:color w:val="47484B"/>
          <w:sz w:val="18"/>
          <w:szCs w:val="18"/>
          <w:shd w:val="clear" w:color="auto" w:fill="FFFFFF"/>
        </w:rPr>
        <w:t>years</w:t>
      </w:r>
      <w:proofErr w:type="gramEnd"/>
      <w:r w:rsidRPr="006F3232">
        <w:rPr>
          <w:rFonts w:ascii="Arial" w:hAnsi="Arial" w:cs="Arial"/>
          <w:color w:val="47484B"/>
          <w:sz w:val="18"/>
          <w:szCs w:val="18"/>
          <w:shd w:val="clear" w:color="auto" w:fill="FFFFFF"/>
        </w:rPr>
        <w:t xml:space="preserve"> settings, mainstream and special schools.</w:t>
      </w:r>
    </w:p>
    <w:p w:rsidR="006F3232" w:rsidRDefault="00951844">
      <w:hyperlink r:id="rId98" w:history="1">
        <w:r w:rsidR="006F3232">
          <w:rPr>
            <w:rStyle w:val="Hyperlink"/>
          </w:rPr>
          <w:t>https://www.staffordshireconnects.info/kb5/staffordshire/directory/service.page?id=y-2Vqpr9Lgw</w:t>
        </w:r>
      </w:hyperlink>
    </w:p>
    <w:p w:rsidR="006F3232" w:rsidRDefault="006F3232">
      <w:r w:rsidRPr="006F3232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63344F8D" wp14:editId="68DCC955">
            <wp:simplePos x="0" y="0"/>
            <wp:positionH relativeFrom="column">
              <wp:posOffset>-695325</wp:posOffset>
            </wp:positionH>
            <wp:positionV relativeFrom="paragraph">
              <wp:posOffset>231140</wp:posOffset>
            </wp:positionV>
            <wp:extent cx="895350" cy="41910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EA8" w:rsidRPr="006F3232" w:rsidRDefault="006F3232">
      <w:pPr>
        <w:rPr>
          <w:rFonts w:ascii="Arial" w:hAnsi="Arial" w:cs="Arial"/>
          <w:sz w:val="18"/>
          <w:szCs w:val="18"/>
        </w:rPr>
      </w:pPr>
      <w:r w:rsidRPr="006F3232">
        <w:rPr>
          <w:rFonts w:ascii="Arial" w:hAnsi="Arial" w:cs="Arial"/>
          <w:color w:val="303030"/>
          <w:sz w:val="18"/>
          <w:szCs w:val="18"/>
          <w:shd w:val="clear" w:color="auto" w:fill="FFFFFF"/>
        </w:rPr>
        <w:t>VICTA is a national charity that provides support to children and young adults from 0 to 29 who are blind or partially sighted and their families.</w:t>
      </w:r>
    </w:p>
    <w:p w:rsidR="00462939" w:rsidRDefault="00951844">
      <w:hyperlink r:id="rId100" w:history="1">
        <w:r w:rsidR="006F3232">
          <w:rPr>
            <w:rStyle w:val="Hyperlink"/>
          </w:rPr>
          <w:t>https://www.victa.org.uk/</w:t>
        </w:r>
      </w:hyperlink>
    </w:p>
    <w:p w:rsidR="00462939" w:rsidRDefault="003B4009" w:rsidP="003B4009">
      <w:pPr>
        <w:spacing w:before="900" w:after="300" w:line="240" w:lineRule="auto"/>
        <w:outlineLvl w:val="1"/>
      </w:pPr>
      <w:r w:rsidRPr="003B4009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C8E4165" wp14:editId="186F7D6F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1175385" cy="514350"/>
            <wp:effectExtent l="0" t="0" r="571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</w:t>
      </w:r>
      <w:r w:rsidRPr="003B4009">
        <w:rPr>
          <w:rFonts w:ascii="Arial" w:eastAsia="Times New Roman" w:hAnsi="Arial" w:cs="Arial"/>
          <w:bCs/>
          <w:color w:val="171717"/>
          <w:sz w:val="18"/>
          <w:szCs w:val="18"/>
          <w:lang w:eastAsia="en-GB"/>
        </w:rPr>
        <w:t>rovide a range of services in London and across England and Wales for blind and partially sighted children and young people, their families, and the professionals who work alongside them.</w:t>
      </w:r>
      <w:r>
        <w:rPr>
          <w:rFonts w:ascii="Arial" w:eastAsia="Times New Roman" w:hAnsi="Arial" w:cs="Arial"/>
          <w:bCs/>
          <w:color w:val="171717"/>
          <w:sz w:val="18"/>
          <w:szCs w:val="18"/>
          <w:lang w:eastAsia="en-GB"/>
        </w:rPr>
        <w:t xml:space="preserve"> </w:t>
      </w:r>
      <w:hyperlink r:id="rId102" w:history="1">
        <w:r>
          <w:rPr>
            <w:rStyle w:val="Hyperlink"/>
          </w:rPr>
          <w:t>https://www.rsbc.org.uk/what-we-do</w:t>
        </w:r>
      </w:hyperlink>
    </w:p>
    <w:p w:rsidR="00964A3F" w:rsidRDefault="00964A3F" w:rsidP="00964A3F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Where can I find help if my child has….</w:t>
      </w:r>
    </w:p>
    <w:p w:rsidR="00964A3F" w:rsidRDefault="00964A3F" w:rsidP="00964A3F"/>
    <w:p w:rsidR="00964A3F" w:rsidRDefault="00964A3F" w:rsidP="00964A3F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Physical Difficulties</w:t>
      </w:r>
    </w:p>
    <w:p w:rsidR="00F371B0" w:rsidRDefault="00F371B0"/>
    <w:p w:rsidR="00F371B0" w:rsidRDefault="002A05B5">
      <w:r w:rsidRPr="002A05B5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74646BD7" wp14:editId="4B89FC42">
            <wp:simplePos x="0" y="0"/>
            <wp:positionH relativeFrom="column">
              <wp:posOffset>-523875</wp:posOffset>
            </wp:positionH>
            <wp:positionV relativeFrom="paragraph">
              <wp:posOffset>198120</wp:posOffset>
            </wp:positionV>
            <wp:extent cx="1512093" cy="38100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9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1B0" w:rsidRDefault="00951844">
      <w:hyperlink r:id="rId104" w:history="1">
        <w:r w:rsidR="002A05B5">
          <w:rPr>
            <w:rStyle w:val="Hyperlink"/>
          </w:rPr>
          <w:t>https://www.scope.org.uk/advice-and-support/support-groups-parents/</w:t>
        </w:r>
      </w:hyperlink>
    </w:p>
    <w:p w:rsidR="009B1110" w:rsidRDefault="009B1110">
      <w:r w:rsidRPr="009B1110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1509A5AE" wp14:editId="2E25CE77">
            <wp:simplePos x="0" y="0"/>
            <wp:positionH relativeFrom="column">
              <wp:posOffset>-409575</wp:posOffset>
            </wp:positionH>
            <wp:positionV relativeFrom="paragraph">
              <wp:posOffset>283845</wp:posOffset>
            </wp:positionV>
            <wp:extent cx="1100666" cy="381000"/>
            <wp:effectExtent l="0" t="0" r="4445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6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10" w:rsidRDefault="00951844">
      <w:hyperlink r:id="rId106" w:history="1">
        <w:r w:rsidR="009B1110">
          <w:rPr>
            <w:rStyle w:val="Hyperlink"/>
          </w:rPr>
          <w:t>https://www.gov.uk/help-for-disabled-child</w:t>
        </w:r>
      </w:hyperlink>
    </w:p>
    <w:p w:rsidR="009B1110" w:rsidRDefault="009B1110"/>
    <w:p w:rsidR="009B1110" w:rsidRDefault="009B1110">
      <w:r w:rsidRPr="00805BE9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0EFBC562" wp14:editId="6BCFF978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815975" cy="372745"/>
            <wp:effectExtent l="0" t="0" r="3175" b="825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7" w:history="1">
        <w:r>
          <w:rPr>
            <w:rStyle w:val="Hyperlink"/>
          </w:rPr>
          <w:t>https://www.nhs.uk/conditions/social-care-and-support-guide/caring-for-children-and-young-people/how-to-care-for-children-with-complex-needs/</w:t>
        </w:r>
      </w:hyperlink>
    </w:p>
    <w:p w:rsidR="009B1110" w:rsidRDefault="009B1110">
      <w:r w:rsidRPr="009B1110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1C5220C0" wp14:editId="15BF2957">
            <wp:simplePos x="0" y="0"/>
            <wp:positionH relativeFrom="column">
              <wp:posOffset>-619125</wp:posOffset>
            </wp:positionH>
            <wp:positionV relativeFrom="paragraph">
              <wp:posOffset>282575</wp:posOffset>
            </wp:positionV>
            <wp:extent cx="1314450" cy="429895"/>
            <wp:effectExtent l="0" t="0" r="0" b="825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10" w:rsidRDefault="00951844">
      <w:hyperlink r:id="rId109" w:history="1">
        <w:r w:rsidR="009B1110">
          <w:rPr>
            <w:rStyle w:val="Hyperlink"/>
          </w:rPr>
          <w:t>https://www.cerebralpalsy.org/information/acceptance/tips-for-parents</w:t>
        </w:r>
      </w:hyperlink>
    </w:p>
    <w:p w:rsidR="009B1110" w:rsidRDefault="009B1110"/>
    <w:p w:rsidR="009B1110" w:rsidRDefault="009B1110">
      <w:r w:rsidRPr="009B1110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4CD04942" wp14:editId="6D973D58">
            <wp:simplePos x="0" y="0"/>
            <wp:positionH relativeFrom="column">
              <wp:posOffset>-647700</wp:posOffset>
            </wp:positionH>
            <wp:positionV relativeFrom="paragraph">
              <wp:posOffset>283210</wp:posOffset>
            </wp:positionV>
            <wp:extent cx="1343025" cy="431165"/>
            <wp:effectExtent l="0" t="0" r="9525" b="698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10" w:rsidRDefault="00951844">
      <w:hyperlink r:id="rId111" w:history="1">
        <w:r w:rsidR="009B1110">
          <w:rPr>
            <w:rStyle w:val="Hyperlink"/>
          </w:rPr>
          <w:t>https://www.cerebralpalsyguide.com/community/parents-caregivers/</w:t>
        </w:r>
      </w:hyperlink>
    </w:p>
    <w:p w:rsidR="009B1110" w:rsidRDefault="009B1110"/>
    <w:p w:rsidR="009B1110" w:rsidRDefault="009B1110">
      <w:r w:rsidRPr="009B1110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3273234B" wp14:editId="061DBFED">
            <wp:simplePos x="0" y="0"/>
            <wp:positionH relativeFrom="column">
              <wp:posOffset>-619125</wp:posOffset>
            </wp:positionH>
            <wp:positionV relativeFrom="paragraph">
              <wp:posOffset>264160</wp:posOffset>
            </wp:positionV>
            <wp:extent cx="2071688" cy="276225"/>
            <wp:effectExtent l="0" t="0" r="508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10" w:rsidRDefault="00951844">
      <w:hyperlink r:id="rId113" w:history="1">
        <w:r w:rsidR="009B1110">
          <w:rPr>
            <w:rStyle w:val="Hyperlink"/>
          </w:rPr>
          <w:t>https://www.cdc.gov/ncbddd/spinabifida/infant.html</w:t>
        </w:r>
      </w:hyperlink>
    </w:p>
    <w:p w:rsidR="009B1110" w:rsidRDefault="009B1110">
      <w:r w:rsidRPr="009B1110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058AE861" wp14:editId="3D01859D">
            <wp:simplePos x="0" y="0"/>
            <wp:positionH relativeFrom="column">
              <wp:posOffset>-600075</wp:posOffset>
            </wp:positionH>
            <wp:positionV relativeFrom="paragraph">
              <wp:posOffset>236220</wp:posOffset>
            </wp:positionV>
            <wp:extent cx="984250" cy="507365"/>
            <wp:effectExtent l="0" t="0" r="6350" b="6985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10" w:rsidRDefault="00951844">
      <w:hyperlink r:id="rId115" w:history="1">
        <w:r w:rsidR="009B1110">
          <w:rPr>
            <w:rStyle w:val="Hyperlink"/>
          </w:rPr>
          <w:t>https://www.jiraffe.org.uk/working-with-children-with-physical-disabilities/</w:t>
        </w:r>
      </w:hyperlink>
    </w:p>
    <w:sectPr w:rsidR="009B11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E76"/>
    <w:rsid w:val="0004139A"/>
    <w:rsid w:val="00051B20"/>
    <w:rsid w:val="000B016E"/>
    <w:rsid w:val="00157127"/>
    <w:rsid w:val="00282C8A"/>
    <w:rsid w:val="00297D0D"/>
    <w:rsid w:val="002A05B5"/>
    <w:rsid w:val="003B4009"/>
    <w:rsid w:val="00451EA8"/>
    <w:rsid w:val="00462939"/>
    <w:rsid w:val="00542592"/>
    <w:rsid w:val="00575FDE"/>
    <w:rsid w:val="0062645A"/>
    <w:rsid w:val="006F3232"/>
    <w:rsid w:val="007B7A4A"/>
    <w:rsid w:val="00805BE9"/>
    <w:rsid w:val="00884CEE"/>
    <w:rsid w:val="00915122"/>
    <w:rsid w:val="00951844"/>
    <w:rsid w:val="00964A3F"/>
    <w:rsid w:val="00994610"/>
    <w:rsid w:val="009B1110"/>
    <w:rsid w:val="00AC56E9"/>
    <w:rsid w:val="00AD3173"/>
    <w:rsid w:val="00AE6E76"/>
    <w:rsid w:val="00B140CA"/>
    <w:rsid w:val="00B96384"/>
    <w:rsid w:val="00D76C60"/>
    <w:rsid w:val="00F25ADC"/>
    <w:rsid w:val="00F3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6A2FE2-F973-4FAB-BCB2-BDEB4774D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40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6E76"/>
    <w:rPr>
      <w:color w:val="0563C1" w:themeColor="hyperlink"/>
      <w:u w:val="single"/>
    </w:rPr>
  </w:style>
  <w:style w:type="paragraph" w:customStyle="1" w:styleId="font8">
    <w:name w:val="font_8"/>
    <w:basedOn w:val="Normal"/>
    <w:rsid w:val="00462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18">
    <w:name w:val="color_18"/>
    <w:basedOn w:val="DefaultParagraphFont"/>
    <w:rsid w:val="00462939"/>
  </w:style>
  <w:style w:type="character" w:customStyle="1" w:styleId="Heading2Char">
    <w:name w:val="Heading 2 Char"/>
    <w:basedOn w:val="DefaultParagraphFont"/>
    <w:link w:val="Heading2"/>
    <w:uiPriority w:val="9"/>
    <w:rsid w:val="003B400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0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3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26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2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6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16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896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582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122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578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4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1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8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26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24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5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76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692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635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74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387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2376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22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9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40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452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0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71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68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647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59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273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315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6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8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65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41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22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25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7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520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96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8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542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15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075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6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3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0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3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2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707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6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87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873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697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6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629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448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9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0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5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39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6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36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609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6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54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0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98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1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23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22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7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971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66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adebydyslexia.org/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10.png"/><Relationship Id="rId42" Type="http://schemas.openxmlformats.org/officeDocument/2006/relationships/image" Target="media/image20.png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s://www.afasic.org.uk/resources/links/speech-and-language-help/" TargetMode="External"/><Relationship Id="rId84" Type="http://schemas.openxmlformats.org/officeDocument/2006/relationships/image" Target="media/image41.png"/><Relationship Id="rId89" Type="http://schemas.openxmlformats.org/officeDocument/2006/relationships/hyperlink" Target="https://www.adhdfoundation.org.uk/" TargetMode="External"/><Relationship Id="rId112" Type="http://schemas.openxmlformats.org/officeDocument/2006/relationships/image" Target="media/image54.png"/><Relationship Id="rId16" Type="http://schemas.openxmlformats.org/officeDocument/2006/relationships/image" Target="media/image7.png"/><Relationship Id="rId107" Type="http://schemas.openxmlformats.org/officeDocument/2006/relationships/hyperlink" Target="https://www.nhs.uk/conditions/social-care-and-support-guide/caring-for-children-and-young-people/how-to-care-for-children-with-complex-needs/" TargetMode="External"/><Relationship Id="rId11" Type="http://schemas.openxmlformats.org/officeDocument/2006/relationships/hyperlink" Target="https://www.staffordshireconnects.info/kb5/staffordshire/directory/home.page" TargetMode="External"/><Relationship Id="rId24" Type="http://schemas.openxmlformats.org/officeDocument/2006/relationships/hyperlink" Target="https://www.nessy.com/uk/parents/dyslexia-information/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dyscalculia.me.uk/resources-for-parents.html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1.jpe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66" Type="http://schemas.openxmlformats.org/officeDocument/2006/relationships/hyperlink" Target="https://kidshealth.org/en/parents/comm-4-to-5.html" TargetMode="External"/><Relationship Id="rId74" Type="http://schemas.openxmlformats.org/officeDocument/2006/relationships/image" Target="media/image36.png"/><Relationship Id="rId79" Type="http://schemas.openxmlformats.org/officeDocument/2006/relationships/hyperlink" Target="https://www.beateatingdisorders.org.uk/" TargetMode="External"/><Relationship Id="rId87" Type="http://schemas.openxmlformats.org/officeDocument/2006/relationships/image" Target="media/image43.png"/><Relationship Id="rId102" Type="http://schemas.openxmlformats.org/officeDocument/2006/relationships/hyperlink" Target="https://www.rsbc.org.uk/what-we-do" TargetMode="External"/><Relationship Id="rId110" Type="http://schemas.openxmlformats.org/officeDocument/2006/relationships/image" Target="media/image53.png"/><Relationship Id="rId115" Type="http://schemas.openxmlformats.org/officeDocument/2006/relationships/hyperlink" Target="https://www.jiraffe.org.uk/working-with-children-with-physical-disabilities/" TargetMode="External"/><Relationship Id="rId5" Type="http://schemas.openxmlformats.org/officeDocument/2006/relationships/hyperlink" Target="https://www.home-start.org.uk/special-needs" TargetMode="External"/><Relationship Id="rId61" Type="http://schemas.openxmlformats.org/officeDocument/2006/relationships/hyperlink" Target="https://ican.org.uk/i-cans-talking-point/parents/" TargetMode="External"/><Relationship Id="rId82" Type="http://schemas.openxmlformats.org/officeDocument/2006/relationships/image" Target="media/image40.png"/><Relationship Id="rId90" Type="http://schemas.openxmlformats.org/officeDocument/2006/relationships/image" Target="media/image44.png"/><Relationship Id="rId95" Type="http://schemas.openxmlformats.org/officeDocument/2006/relationships/hyperlink" Target="https://www.staffordshireconnects.info/kb5/staffordshire/directory/service.page?id=zcu7s5y1rzo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hyperlink" Target="https://www.dyslexia.uk.net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s://www.nrshealthcare.co.uk/articles/condition/dyspraxia" TargetMode="External"/><Relationship Id="rId43" Type="http://schemas.openxmlformats.org/officeDocument/2006/relationships/hyperlink" Target="https://www.bdadyslexia.org.uk/dyslexia/neurodiversity-and-co-occurring-differences/dyscalculia-and-maths-difficulties" TargetMode="External"/><Relationship Id="rId48" Type="http://schemas.openxmlformats.org/officeDocument/2006/relationships/hyperlink" Target="https://www.childautism.org.uk/" TargetMode="External"/><Relationship Id="rId56" Type="http://schemas.openxmlformats.org/officeDocument/2006/relationships/hyperlink" Target="https://www.autismlinks.co.uk/support-groups" TargetMode="External"/><Relationship Id="rId64" Type="http://schemas.openxmlformats.org/officeDocument/2006/relationships/hyperlink" Target="https://www.bbc.co.uk/cbeebies/grownups/speech-and-language-difficulties" TargetMode="External"/><Relationship Id="rId69" Type="http://schemas.openxmlformats.org/officeDocument/2006/relationships/image" Target="media/image33.png"/><Relationship Id="rId77" Type="http://schemas.openxmlformats.org/officeDocument/2006/relationships/hyperlink" Target="https://www.actionforchildren.org.uk/support-for-parents/" TargetMode="External"/><Relationship Id="rId100" Type="http://schemas.openxmlformats.org/officeDocument/2006/relationships/hyperlink" Target="https://www.victa.org.uk/" TargetMode="External"/><Relationship Id="rId105" Type="http://schemas.openxmlformats.org/officeDocument/2006/relationships/image" Target="media/image51.png"/><Relationship Id="rId113" Type="http://schemas.openxmlformats.org/officeDocument/2006/relationships/hyperlink" Target="https://www.cdc.gov/ncbddd/spinabifida/infant.html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hyperlink" Target="https://www.childbereavementuk.org/" TargetMode="External"/><Relationship Id="rId93" Type="http://schemas.openxmlformats.org/officeDocument/2006/relationships/hyperlink" Target="https://councilfordisabledchildren.org.uk/help-resources/resources/early-support-information-deafness-and-hearing-loss" TargetMode="External"/><Relationship Id="rId98" Type="http://schemas.openxmlformats.org/officeDocument/2006/relationships/hyperlink" Target="https://www.staffordshireconnects.info/kb5/staffordshire/directory/service.page?id=y-2Vqpr9Lgw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yperlink" Target="https://www.dyspraxiauk.com/primaryagechildren.php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www.nhs.uk/conditions/autism/support/" TargetMode="External"/><Relationship Id="rId59" Type="http://schemas.openxmlformats.org/officeDocument/2006/relationships/hyperlink" Target="https://www.thecommunicationtrust.org.uk/resources/resources/resources-for-parents/" TargetMode="External"/><Relationship Id="rId67" Type="http://schemas.openxmlformats.org/officeDocument/2006/relationships/image" Target="media/image32.png"/><Relationship Id="rId103" Type="http://schemas.openxmlformats.org/officeDocument/2006/relationships/image" Target="media/image50.png"/><Relationship Id="rId108" Type="http://schemas.openxmlformats.org/officeDocument/2006/relationships/image" Target="media/image52.png"/><Relationship Id="rId116" Type="http://schemas.openxmlformats.org/officeDocument/2006/relationships/fontTable" Target="fontTable.xml"/><Relationship Id="rId20" Type="http://schemas.openxmlformats.org/officeDocument/2006/relationships/hyperlink" Target="https://www.bdadyslexia.org.uk/" TargetMode="External"/><Relationship Id="rId41" Type="http://schemas.openxmlformats.org/officeDocument/2006/relationships/hyperlink" Target="https://mindsofwonder.com/2018/02/08/tips-to-help-your-child-with-dyscalculia/" TargetMode="External"/><Relationship Id="rId54" Type="http://schemas.openxmlformats.org/officeDocument/2006/relationships/hyperlink" Target="https://www.helpguide.org/articles/autism-learning-disabilities/helping-your-child-with-autism-thrive.htm" TargetMode="External"/><Relationship Id="rId62" Type="http://schemas.openxmlformats.org/officeDocument/2006/relationships/hyperlink" Target="https://www.nhs.uk/conditions/social-care-and-support-guide/practical-tips-if-you-care-for-someone/how-to-care-for-someone-with-communication-difficulties/" TargetMode="External"/><Relationship Id="rId70" Type="http://schemas.openxmlformats.org/officeDocument/2006/relationships/hyperlink" Target="https://www.mpft.nhs.uk/services/speech-language-therapy-services-children" TargetMode="External"/><Relationship Id="rId75" Type="http://schemas.openxmlformats.org/officeDocument/2006/relationships/image" Target="media/image37.png"/><Relationship Id="rId83" Type="http://schemas.openxmlformats.org/officeDocument/2006/relationships/hyperlink" Target="https://www.childline.org.uk/" TargetMode="External"/><Relationship Id="rId88" Type="http://schemas.openxmlformats.org/officeDocument/2006/relationships/hyperlink" Target="https://www.kidscape.org.uk/" TargetMode="External"/><Relationship Id="rId91" Type="http://schemas.openxmlformats.org/officeDocument/2006/relationships/hyperlink" Target="https://www.ndcs.org.uk/information-and-support/" TargetMode="External"/><Relationship Id="rId96" Type="http://schemas.openxmlformats.org/officeDocument/2006/relationships/image" Target="media/image47.png"/><Relationship Id="rId111" Type="http://schemas.openxmlformats.org/officeDocument/2006/relationships/hyperlink" Target="https://www.cerebralpalsyguide.com/community/parents-caregivers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s://www.familylives.org.uk/how-we-can-help/parentchannel-tv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www.thedyslexia-spldtrust.org.uk/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6" Type="http://schemas.openxmlformats.org/officeDocument/2006/relationships/hyperlink" Target="https://www.gov.uk/help-for-disabled-child" TargetMode="External"/><Relationship Id="rId114" Type="http://schemas.openxmlformats.org/officeDocument/2006/relationships/image" Target="media/image55.png"/><Relationship Id="rId10" Type="http://schemas.openxmlformats.org/officeDocument/2006/relationships/image" Target="media/image4.png"/><Relationship Id="rId31" Type="http://schemas.openxmlformats.org/officeDocument/2006/relationships/hyperlink" Target="https://dyspraxiafoundation.org.uk/dyspraxia-children/symptoms/" TargetMode="External"/><Relationship Id="rId44" Type="http://schemas.openxmlformats.org/officeDocument/2006/relationships/hyperlink" Target="https://www.google.co.uk/url?sa=i&amp;url=https://psychcentral.com/autism/&amp;psig=AOvVaw3Oy32GdHdbPEskE8JP3Y9Y&amp;ust=1592553888946000&amp;source=images&amp;cd=vfe&amp;ved=0CAIQjRxqFwoTCOja7N3ziuoCFQAAAAAdAAAAABAD" TargetMode="External"/><Relationship Id="rId52" Type="http://schemas.openxmlformats.org/officeDocument/2006/relationships/hyperlink" Target="https://www.ambitiousaboutautism.org.uk/" TargetMode="External"/><Relationship Id="rId60" Type="http://schemas.openxmlformats.org/officeDocument/2006/relationships/image" Target="media/image29.png"/><Relationship Id="rId65" Type="http://schemas.openxmlformats.org/officeDocument/2006/relationships/image" Target="media/image31.png"/><Relationship Id="rId73" Type="http://schemas.openxmlformats.org/officeDocument/2006/relationships/hyperlink" Target="https://www.visyon.org.uk/" TargetMode="External"/><Relationship Id="rId78" Type="http://schemas.openxmlformats.org/officeDocument/2006/relationships/image" Target="media/image38.png"/><Relationship Id="rId81" Type="http://schemas.openxmlformats.org/officeDocument/2006/relationships/hyperlink" Target="https://www.minded.org.uk/" TargetMode="External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hyperlink" Target="http://www.ace-ed.org.uk/" TargetMode="External"/><Relationship Id="rId13" Type="http://schemas.openxmlformats.org/officeDocument/2006/relationships/hyperlink" Target="https://www.family-action.org.uk/family-monsters/support/supporting-children-with-a-learning-disabilities/" TargetMode="External"/><Relationship Id="rId18" Type="http://schemas.openxmlformats.org/officeDocument/2006/relationships/hyperlink" Target="https://www.nhs.uk/conditions/dyslexia/living-with/" TargetMode="External"/><Relationship Id="rId39" Type="http://schemas.openxmlformats.org/officeDocument/2006/relationships/hyperlink" Target="https://www.thebraincharity.org.uk/how-we-can-help/practical-help/information-advice/a-z-of-conditions/35-d/637-dyscalculia" TargetMode="External"/><Relationship Id="rId109" Type="http://schemas.openxmlformats.org/officeDocument/2006/relationships/hyperlink" Target="https://www.cerebralpalsy.org/information/acceptance/tips-for-parents" TargetMode="External"/><Relationship Id="rId34" Type="http://schemas.openxmlformats.org/officeDocument/2006/relationships/image" Target="media/image16.png"/><Relationship Id="rId50" Type="http://schemas.openxmlformats.org/officeDocument/2006/relationships/hyperlink" Target="https://www.autism.org.uk/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s://youngminds.org.uk/find-help/for-parents/parents-guide-to-support-a-z/parents-guide-to-support-challenging-behaviour-in-children/" TargetMode="External"/><Relationship Id="rId97" Type="http://schemas.openxmlformats.org/officeDocument/2006/relationships/hyperlink" Target="https://www.supportstaffordshire.org.uk/organisation-directory/action-hearing-loss-aohl" TargetMode="External"/><Relationship Id="rId104" Type="http://schemas.openxmlformats.org/officeDocument/2006/relationships/hyperlink" Target="https://www.scope.org.uk/advice-and-support/support-groups-parents/" TargetMode="External"/><Relationship Id="rId7" Type="http://schemas.openxmlformats.org/officeDocument/2006/relationships/hyperlink" Target="https://www.staffs-iass.org/home.aspx" TargetMode="External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openxmlformats.org/officeDocument/2006/relationships/hyperlink" Target="https://www.nhs.uk/conditions/developmental-coordination-disorder-dysprax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8EBDE526</Template>
  <TotalTime>1</TotalTime>
  <Pages>9</Pages>
  <Words>1586</Words>
  <Characters>9041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/Provide a range of services in London and across England and Wales for blind an</vt:lpstr>
    </vt:vector>
  </TitlesOfParts>
  <Company/>
  <LinksUpToDate>false</LinksUpToDate>
  <CharactersWithSpaces>10606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rtomlinson</dc:creator>
  <cp:keywords/>
  <dc:description/>
  <cp:lastModifiedBy>EHolt</cp:lastModifiedBy>
  <cp:revision>2</cp:revision>
  <dcterms:created xsi:type="dcterms:W3CDTF">2020-06-18T15:06:00Z</dcterms:created>
  <dcterms:modified xsi:type="dcterms:W3CDTF">2020-06-18T15:06:00Z</dcterms:modified>
</cp:coreProperties>
</file>